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98CCB4" w14:textId="77777777" w:rsidR="00095710" w:rsidRPr="007865A7" w:rsidRDefault="005D51AB" w:rsidP="007865A7">
      <w:pPr>
        <w:pStyle w:val="Heading1"/>
      </w:pPr>
      <w:r>
        <w:t>Title</w:t>
      </w:r>
    </w:p>
    <w:sectPr w:rsidR="00095710" w:rsidRPr="007865A7" w:rsidSect="0081736A">
      <w:headerReference w:type="default" r:id="rId10"/>
      <w:footerReference w:type="default" r:id="rId11"/>
      <w:pgSz w:w="11906" w:h="16838"/>
      <w:pgMar w:top="720" w:right="720" w:bottom="720" w:left="720" w:header="17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CCB8AC" w14:textId="77777777" w:rsidR="009E0EC9" w:rsidRDefault="009E0EC9" w:rsidP="007865A7">
      <w:r>
        <w:separator/>
      </w:r>
    </w:p>
  </w:endnote>
  <w:endnote w:type="continuationSeparator" w:id="0">
    <w:p w14:paraId="3C485E6D" w14:textId="77777777" w:rsidR="009E0EC9" w:rsidRDefault="009E0EC9" w:rsidP="007865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3674E" w14:textId="77777777" w:rsidR="00133AEB" w:rsidRPr="00133AEB" w:rsidRDefault="00133AEB" w:rsidP="005D51AB">
    <w:pPr>
      <w:pStyle w:val="Footer"/>
      <w:jc w:val="center"/>
    </w:pPr>
    <w:r w:rsidRPr="00133AEB">
      <w:t xml:space="preserve">Issued </w:t>
    </w:r>
    <w:r w:rsidRPr="00133AEB">
      <w:fldChar w:fldCharType="begin"/>
    </w:r>
    <w:r w:rsidRPr="00133AEB">
      <w:instrText xml:space="preserve"> DATE \@ "dddd, d MMMM yyyy" </w:instrText>
    </w:r>
    <w:r w:rsidRPr="00133AEB">
      <w:fldChar w:fldCharType="separate"/>
    </w:r>
    <w:r w:rsidR="0098197E">
      <w:rPr>
        <w:noProof/>
      </w:rPr>
      <w:t>Sunday, 20 April 2025</w:t>
    </w:r>
    <w:r w:rsidRPr="00133AEB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237E2F" w14:textId="77777777" w:rsidR="009E0EC9" w:rsidRDefault="009E0EC9" w:rsidP="007865A7">
      <w:r>
        <w:separator/>
      </w:r>
    </w:p>
  </w:footnote>
  <w:footnote w:type="continuationSeparator" w:id="0">
    <w:p w14:paraId="3B9E084E" w14:textId="77777777" w:rsidR="009E0EC9" w:rsidRDefault="009E0EC9" w:rsidP="007865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C60AA" w14:textId="77777777" w:rsidR="0081736A" w:rsidRDefault="0081736A" w:rsidP="005D51AB">
    <w:pPr>
      <w:pStyle w:val="Header"/>
      <w:jc w:val="right"/>
    </w:pPr>
    <w:r>
      <w:rPr>
        <w:noProof/>
      </w:rPr>
      <w:drawing>
        <wp:inline distT="0" distB="0" distL="0" distR="0" wp14:anchorId="402ED301" wp14:editId="08460328">
          <wp:extent cx="876202" cy="372482"/>
          <wp:effectExtent l="0" t="0" r="635" b="8890"/>
          <wp:docPr id="97330881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3308812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97286" cy="3814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1111A"/>
    <w:multiLevelType w:val="multilevel"/>
    <w:tmpl w:val="69AC4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820110"/>
    <w:multiLevelType w:val="multilevel"/>
    <w:tmpl w:val="F1B8A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744991"/>
    <w:multiLevelType w:val="multilevel"/>
    <w:tmpl w:val="25F6C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D50BE4"/>
    <w:multiLevelType w:val="multilevel"/>
    <w:tmpl w:val="D6148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6461A2"/>
    <w:multiLevelType w:val="multilevel"/>
    <w:tmpl w:val="9E046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1A3ABA"/>
    <w:multiLevelType w:val="multilevel"/>
    <w:tmpl w:val="5F303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C66890"/>
    <w:multiLevelType w:val="multilevel"/>
    <w:tmpl w:val="542EF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76230BD"/>
    <w:multiLevelType w:val="multilevel"/>
    <w:tmpl w:val="1EA26D0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BC911B8"/>
    <w:multiLevelType w:val="multilevel"/>
    <w:tmpl w:val="E2F80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7A928AC"/>
    <w:multiLevelType w:val="multilevel"/>
    <w:tmpl w:val="2F38D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8E759D8"/>
    <w:multiLevelType w:val="multilevel"/>
    <w:tmpl w:val="1696D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671191"/>
    <w:multiLevelType w:val="multilevel"/>
    <w:tmpl w:val="4D6EC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C14BA9"/>
    <w:multiLevelType w:val="multilevel"/>
    <w:tmpl w:val="BF6AE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0700651"/>
    <w:multiLevelType w:val="multilevel"/>
    <w:tmpl w:val="16949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2D0071D"/>
    <w:multiLevelType w:val="multilevel"/>
    <w:tmpl w:val="15B41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5677920"/>
    <w:multiLevelType w:val="multilevel"/>
    <w:tmpl w:val="01462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5914921"/>
    <w:multiLevelType w:val="multilevel"/>
    <w:tmpl w:val="86EA2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A0170"/>
    <w:multiLevelType w:val="multilevel"/>
    <w:tmpl w:val="AD169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C647EE1"/>
    <w:multiLevelType w:val="multilevel"/>
    <w:tmpl w:val="8990D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D291DC6"/>
    <w:multiLevelType w:val="multilevel"/>
    <w:tmpl w:val="E92CE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38F1082"/>
    <w:multiLevelType w:val="multilevel"/>
    <w:tmpl w:val="18E08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8133685"/>
    <w:multiLevelType w:val="multilevel"/>
    <w:tmpl w:val="71FA0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FA70B15"/>
    <w:multiLevelType w:val="multilevel"/>
    <w:tmpl w:val="930482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47423C0"/>
    <w:multiLevelType w:val="multilevel"/>
    <w:tmpl w:val="8A766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5305E66"/>
    <w:multiLevelType w:val="hybridMultilevel"/>
    <w:tmpl w:val="465CABC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401D6A"/>
    <w:multiLevelType w:val="multilevel"/>
    <w:tmpl w:val="5512F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9DB6DC7"/>
    <w:multiLevelType w:val="multilevel"/>
    <w:tmpl w:val="8F482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A8C6E5A"/>
    <w:multiLevelType w:val="multilevel"/>
    <w:tmpl w:val="97A4F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C737553"/>
    <w:multiLevelType w:val="hybridMultilevel"/>
    <w:tmpl w:val="A5FC6646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3C1342"/>
    <w:multiLevelType w:val="multilevel"/>
    <w:tmpl w:val="FD1CB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19A7E00"/>
    <w:multiLevelType w:val="multilevel"/>
    <w:tmpl w:val="47D2A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6B973E4"/>
    <w:multiLevelType w:val="multilevel"/>
    <w:tmpl w:val="74566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FEF3B6E"/>
    <w:multiLevelType w:val="multilevel"/>
    <w:tmpl w:val="7A3CEA1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19838429">
    <w:abstractNumId w:val="10"/>
  </w:num>
  <w:num w:numId="2" w16cid:durableId="651983683">
    <w:abstractNumId w:val="21"/>
  </w:num>
  <w:num w:numId="3" w16cid:durableId="185095000">
    <w:abstractNumId w:val="6"/>
  </w:num>
  <w:num w:numId="4" w16cid:durableId="915165512">
    <w:abstractNumId w:val="12"/>
  </w:num>
  <w:num w:numId="5" w16cid:durableId="506407439">
    <w:abstractNumId w:val="31"/>
  </w:num>
  <w:num w:numId="6" w16cid:durableId="861044044">
    <w:abstractNumId w:val="15"/>
  </w:num>
  <w:num w:numId="7" w16cid:durableId="160237413">
    <w:abstractNumId w:val="5"/>
  </w:num>
  <w:num w:numId="8" w16cid:durableId="287929032">
    <w:abstractNumId w:val="22"/>
  </w:num>
  <w:num w:numId="9" w16cid:durableId="1134760629">
    <w:abstractNumId w:val="14"/>
  </w:num>
  <w:num w:numId="10" w16cid:durableId="1334452742">
    <w:abstractNumId w:val="27"/>
  </w:num>
  <w:num w:numId="11" w16cid:durableId="1670133049">
    <w:abstractNumId w:val="0"/>
  </w:num>
  <w:num w:numId="12" w16cid:durableId="2031836638">
    <w:abstractNumId w:val="4"/>
  </w:num>
  <w:num w:numId="13" w16cid:durableId="1904870670">
    <w:abstractNumId w:val="23"/>
  </w:num>
  <w:num w:numId="14" w16cid:durableId="1090738782">
    <w:abstractNumId w:val="11"/>
  </w:num>
  <w:num w:numId="15" w16cid:durableId="1586299042">
    <w:abstractNumId w:val="32"/>
  </w:num>
  <w:num w:numId="16" w16cid:durableId="602226298">
    <w:abstractNumId w:val="30"/>
  </w:num>
  <w:num w:numId="17" w16cid:durableId="1107506363">
    <w:abstractNumId w:val="1"/>
  </w:num>
  <w:num w:numId="18" w16cid:durableId="591469207">
    <w:abstractNumId w:val="8"/>
  </w:num>
  <w:num w:numId="19" w16cid:durableId="1153910480">
    <w:abstractNumId w:val="26"/>
  </w:num>
  <w:num w:numId="20" w16cid:durableId="1053580185">
    <w:abstractNumId w:val="29"/>
  </w:num>
  <w:num w:numId="21" w16cid:durableId="615257433">
    <w:abstractNumId w:val="17"/>
  </w:num>
  <w:num w:numId="22" w16cid:durableId="1977372654">
    <w:abstractNumId w:val="18"/>
  </w:num>
  <w:num w:numId="23" w16cid:durableId="1576745489">
    <w:abstractNumId w:val="16"/>
  </w:num>
  <w:num w:numId="24" w16cid:durableId="1594511195">
    <w:abstractNumId w:val="25"/>
  </w:num>
  <w:num w:numId="25" w16cid:durableId="1352224404">
    <w:abstractNumId w:val="3"/>
  </w:num>
  <w:num w:numId="26" w16cid:durableId="1809323409">
    <w:abstractNumId w:val="19"/>
  </w:num>
  <w:num w:numId="27" w16cid:durableId="159468245">
    <w:abstractNumId w:val="7"/>
  </w:num>
  <w:num w:numId="28" w16cid:durableId="579488951">
    <w:abstractNumId w:val="2"/>
  </w:num>
  <w:num w:numId="29" w16cid:durableId="1920093606">
    <w:abstractNumId w:val="20"/>
  </w:num>
  <w:num w:numId="30" w16cid:durableId="1323507347">
    <w:abstractNumId w:val="13"/>
  </w:num>
  <w:num w:numId="31" w16cid:durableId="373771858">
    <w:abstractNumId w:val="9"/>
  </w:num>
  <w:num w:numId="32" w16cid:durableId="1917013019">
    <w:abstractNumId w:val="28"/>
  </w:num>
  <w:num w:numId="33" w16cid:durableId="182296387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97E"/>
    <w:rsid w:val="00055AC5"/>
    <w:rsid w:val="00066A9C"/>
    <w:rsid w:val="00095710"/>
    <w:rsid w:val="00095ED6"/>
    <w:rsid w:val="00133AEB"/>
    <w:rsid w:val="001E1CDC"/>
    <w:rsid w:val="001F138F"/>
    <w:rsid w:val="001F7DC6"/>
    <w:rsid w:val="00212320"/>
    <w:rsid w:val="00221627"/>
    <w:rsid w:val="00285BC6"/>
    <w:rsid w:val="00292BDD"/>
    <w:rsid w:val="002E3D0E"/>
    <w:rsid w:val="002E76CB"/>
    <w:rsid w:val="005D51AB"/>
    <w:rsid w:val="00622965"/>
    <w:rsid w:val="006263D3"/>
    <w:rsid w:val="006549EE"/>
    <w:rsid w:val="006B227B"/>
    <w:rsid w:val="0071406C"/>
    <w:rsid w:val="007865A7"/>
    <w:rsid w:val="007D19C4"/>
    <w:rsid w:val="0081736A"/>
    <w:rsid w:val="00831BCD"/>
    <w:rsid w:val="00833BC6"/>
    <w:rsid w:val="008850A1"/>
    <w:rsid w:val="008A0A52"/>
    <w:rsid w:val="009073DD"/>
    <w:rsid w:val="0098197E"/>
    <w:rsid w:val="009E0EC9"/>
    <w:rsid w:val="00AA40EA"/>
    <w:rsid w:val="00B5529E"/>
    <w:rsid w:val="00B73619"/>
    <w:rsid w:val="00C24461"/>
    <w:rsid w:val="00C4354B"/>
    <w:rsid w:val="00C56FF2"/>
    <w:rsid w:val="00C73B0D"/>
    <w:rsid w:val="00CA25C1"/>
    <w:rsid w:val="00CB6716"/>
    <w:rsid w:val="00D22DCC"/>
    <w:rsid w:val="00D32C8B"/>
    <w:rsid w:val="00D53F10"/>
    <w:rsid w:val="00DE7330"/>
    <w:rsid w:val="00E474DA"/>
    <w:rsid w:val="00E85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2052B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65A7"/>
    <w:pPr>
      <w:shd w:val="clear" w:color="auto" w:fill="FFFFFF"/>
      <w:spacing w:after="150" w:line="240" w:lineRule="auto"/>
    </w:pPr>
    <w:rPr>
      <w:rFonts w:eastAsia="Times New Roman"/>
      <w:color w:val="101010"/>
      <w:kern w:val="0"/>
      <w:sz w:val="21"/>
      <w:szCs w:val="21"/>
      <w:lang w:eastAsia="en-AU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95710"/>
    <w:pPr>
      <w:spacing w:before="100" w:beforeAutospacing="1" w:after="120" w:line="410" w:lineRule="atLeast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95710"/>
    <w:pPr>
      <w:spacing w:before="100" w:beforeAutospacing="1" w:after="120" w:line="410" w:lineRule="atLeast"/>
      <w:outlineLvl w:val="1"/>
    </w:pPr>
    <w:rPr>
      <w:b/>
      <w:bCs/>
      <w:sz w:val="28"/>
      <w:szCs w:val="28"/>
    </w:rPr>
  </w:style>
  <w:style w:type="paragraph" w:styleId="Heading3">
    <w:name w:val="heading 3"/>
    <w:basedOn w:val="Heading1"/>
    <w:next w:val="Normal"/>
    <w:link w:val="Heading3Char"/>
    <w:uiPriority w:val="9"/>
    <w:unhideWhenUsed/>
    <w:qFormat/>
    <w:rsid w:val="00622965"/>
    <w:pPr>
      <w:outlineLvl w:val="2"/>
    </w:pPr>
    <w:rPr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6FF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6FF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6FF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6FF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6FF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6FF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5710"/>
    <w:rPr>
      <w:rFonts w:eastAsia="Times New Roman"/>
      <w:b/>
      <w:bCs/>
      <w:kern w:val="0"/>
      <w:sz w:val="32"/>
      <w:szCs w:val="32"/>
      <w:shd w:val="clear" w:color="auto" w:fill="FFFFFF"/>
      <w:lang w:eastAsia="en-AU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95710"/>
    <w:rPr>
      <w:rFonts w:eastAsia="Times New Roman"/>
      <w:b/>
      <w:bCs/>
      <w:kern w:val="0"/>
      <w:sz w:val="28"/>
      <w:szCs w:val="28"/>
      <w:shd w:val="clear" w:color="auto" w:fill="FFFFFF"/>
      <w:lang w:eastAsia="en-AU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622965"/>
    <w:rPr>
      <w:rFonts w:eastAsia="Times New Roman"/>
      <w:b/>
      <w:bCs/>
      <w:kern w:val="0"/>
      <w:sz w:val="24"/>
      <w:szCs w:val="24"/>
      <w:shd w:val="clear" w:color="auto" w:fill="FFFFFF"/>
      <w:lang w:eastAsia="en-AU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6FF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6FF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6FF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6FF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6FF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6FF2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56FF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56F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6FF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6FF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56F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6F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56F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56F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6F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6F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6FF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33AEB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133AEB"/>
  </w:style>
  <w:style w:type="paragraph" w:styleId="Footer">
    <w:name w:val="footer"/>
    <w:basedOn w:val="Normal"/>
    <w:link w:val="FooterChar"/>
    <w:uiPriority w:val="99"/>
    <w:unhideWhenUsed/>
    <w:rsid w:val="00133AEB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133AEB"/>
  </w:style>
  <w:style w:type="character" w:styleId="Hyperlink">
    <w:name w:val="Hyperlink"/>
    <w:basedOn w:val="DefaultParagraphFont"/>
    <w:uiPriority w:val="99"/>
    <w:unhideWhenUsed/>
    <w:rsid w:val="006B227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22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68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55F5D9C6BD314B818144C49B27F799" ma:contentTypeVersion="11" ma:contentTypeDescription="Create a new document." ma:contentTypeScope="" ma:versionID="270809a5c28a4b9faacf36fb648b4dcb">
  <xsd:schema xmlns:xsd="http://www.w3.org/2001/XMLSchema" xmlns:xs="http://www.w3.org/2001/XMLSchema" xmlns:p="http://schemas.microsoft.com/office/2006/metadata/properties" xmlns:ns2="cb11a59e-cec7-4444-b668-16a06aa4e608" xmlns:ns3="d860c992-e0d3-453c-9d2f-baadbdc7f79d" targetNamespace="http://schemas.microsoft.com/office/2006/metadata/properties" ma:root="true" ma:fieldsID="c07e927b3399eb8ae69dba521d9f7dcd" ns2:_="" ns3:_="">
    <xsd:import namespace="cb11a59e-cec7-4444-b668-16a06aa4e608"/>
    <xsd:import namespace="d860c992-e0d3-453c-9d2f-baadbdc7f79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11a59e-cec7-4444-b668-16a06aa4e60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916c2a1-2bc6-4b91-bb50-721a86b057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60c992-e0d3-453c-9d2f-baadbdc7f79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fbf16b5-3145-4e7e-8260-f537fd7765b3}" ma:internalName="TaxCatchAll" ma:showField="CatchAllData" ma:web="d860c992-e0d3-453c-9d2f-baadbdc7f79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860c992-e0d3-453c-9d2f-baadbdc7f79d" xsi:nil="true"/>
    <lcf76f155ced4ddcb4097134ff3c332f xmlns="cb11a59e-cec7-4444-b668-16a06aa4e608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42D315-8F2C-4723-BA42-9CDE7EAF32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11a59e-cec7-4444-b668-16a06aa4e608"/>
    <ds:schemaRef ds:uri="d860c992-e0d3-453c-9d2f-baadbdc7f7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E908252-FBE4-4050-9F4D-E32E97A4C32D}">
  <ds:schemaRefs>
    <ds:schemaRef ds:uri="http://schemas.microsoft.com/office/2006/metadata/properties"/>
    <ds:schemaRef ds:uri="http://schemas.microsoft.com/office/infopath/2007/PartnerControls"/>
    <ds:schemaRef ds:uri="d860c992-e0d3-453c-9d2f-baadbdc7f79d"/>
    <ds:schemaRef ds:uri="cb11a59e-cec7-4444-b668-16a06aa4e608"/>
  </ds:schemaRefs>
</ds:datastoreItem>
</file>

<file path=customXml/itemProps3.xml><?xml version="1.0" encoding="utf-8"?>
<ds:datastoreItem xmlns:ds="http://schemas.openxmlformats.org/officeDocument/2006/customXml" ds:itemID="{DF7F87AC-8247-4C8B-91A9-AFBA4B9F354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Title</Template>
  <TotalTime>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Veenendaal</dc:creator>
  <cp:keywords/>
  <dc:description/>
  <cp:lastModifiedBy>Mark Veenendaal</cp:lastModifiedBy>
  <cp:revision>1</cp:revision>
  <cp:lastPrinted>2025-02-28T01:53:00Z</cp:lastPrinted>
  <dcterms:created xsi:type="dcterms:W3CDTF">2025-04-20T03:19:00Z</dcterms:created>
  <dcterms:modified xsi:type="dcterms:W3CDTF">2025-04-20T03:20:00Z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ase Target">
    <vt:lpwstr>_blank</vt:lpwstr>
  </property>
  <property fmtid="{D5CDD505-2E9C-101B-9397-08002B2CF9AE}" pid="3" name="ContentTypeId">
    <vt:lpwstr>0x0101005B55F5D9C6BD314B818144C49B27F799</vt:lpwstr>
  </property>
</Properties>
</file>