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F85559" w14:textId="099BCF4F" w:rsidR="004C0A35" w:rsidRDefault="00000000">
      <w:pPr>
        <w:pStyle w:val="Heading1"/>
      </w:pPr>
      <w:r>
        <w:t xml:space="preserve">Management Review </w:t>
      </w:r>
      <w:sdt>
        <w:sdtPr>
          <w:id w:val="654497342"/>
          <w:placeholder>
            <w:docPart w:val="19C5C271307F4C82B3E2EA6ACA2C194B"/>
          </w:placeholder>
          <w:showingPlcHdr/>
          <w:date>
            <w:dateFormat w:val="dd/MM/yyyy"/>
            <w:lid w:val="en-AU"/>
            <w:storeMappedDataAs w:val="dateTime"/>
            <w:calendar w:val="gregorian"/>
          </w:date>
        </w:sdtPr>
        <w:sdtContent>
          <w:r w:rsidR="00447DBA" w:rsidRPr="00D32682">
            <w:rPr>
              <w:rStyle w:val="PlaceholderText"/>
              <w:rFonts w:eastAsia="Arial"/>
              <w:color w:val="auto"/>
            </w:rPr>
            <w:t>Click or tap to enter a date.</w:t>
          </w:r>
        </w:sdtContent>
      </w:sdt>
    </w:p>
    <w:p w14:paraId="0BEEF779" w14:textId="77777777" w:rsidR="004C0A35" w:rsidRDefault="00000000">
      <w:pPr>
        <w:rPr>
          <w:b/>
        </w:rPr>
      </w:pPr>
      <w:r>
        <w:rPr>
          <w:b/>
        </w:rPr>
        <w:t>Agenda: </w:t>
      </w:r>
    </w:p>
    <w:tbl>
      <w:tblPr>
        <w:tblStyle w:val="a"/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00" w:firstRow="0" w:lastRow="0" w:firstColumn="0" w:lastColumn="0" w:noHBand="0" w:noVBand="1"/>
      </w:tblPr>
      <w:tblGrid>
        <w:gridCol w:w="2410"/>
        <w:gridCol w:w="7366"/>
      </w:tblGrid>
      <w:tr w:rsidR="004C0A35" w14:paraId="26B99833" w14:textId="77777777" w:rsidTr="009D5386">
        <w:trPr>
          <w:jc w:val="center"/>
        </w:trPr>
        <w:tc>
          <w:tcPr>
            <w:tcW w:w="2410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998A304" w14:textId="77777777" w:rsidR="004C0A35" w:rsidRDefault="00000000">
            <w:r>
              <w:rPr>
                <w:b/>
              </w:rPr>
              <w:t>1</w:t>
            </w:r>
          </w:p>
        </w:tc>
        <w:tc>
          <w:tcPr>
            <w:tcW w:w="7366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FB2BAEB" w14:textId="77777777" w:rsidR="004C0A35" w:rsidRDefault="00000000">
            <w:r>
              <w:t>Attendance</w:t>
            </w:r>
          </w:p>
        </w:tc>
      </w:tr>
      <w:tr w:rsidR="004C0A35" w14:paraId="47FF8DD9" w14:textId="77777777" w:rsidTr="009D5386">
        <w:trPr>
          <w:jc w:val="center"/>
        </w:trPr>
        <w:tc>
          <w:tcPr>
            <w:tcW w:w="2410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910934D" w14:textId="77777777" w:rsidR="004C0A35" w:rsidRDefault="00000000">
            <w:r>
              <w:rPr>
                <w:b/>
              </w:rPr>
              <w:t>2</w:t>
            </w:r>
          </w:p>
        </w:tc>
        <w:tc>
          <w:tcPr>
            <w:tcW w:w="7366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BEFC258" w14:textId="77777777" w:rsidR="004C0A35" w:rsidRDefault="00000000">
            <w:r>
              <w:t>Matters arising from the previous meeting</w:t>
            </w:r>
          </w:p>
        </w:tc>
      </w:tr>
      <w:tr w:rsidR="004C0A35" w14:paraId="6EB381D0" w14:textId="77777777" w:rsidTr="009D5386">
        <w:trPr>
          <w:jc w:val="center"/>
        </w:trPr>
        <w:tc>
          <w:tcPr>
            <w:tcW w:w="2410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1F19C8B" w14:textId="77777777" w:rsidR="004C0A35" w:rsidRDefault="00000000">
            <w:r>
              <w:rPr>
                <w:b/>
              </w:rPr>
              <w:t>3 Context</w:t>
            </w:r>
          </w:p>
        </w:tc>
        <w:tc>
          <w:tcPr>
            <w:tcW w:w="7366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D0F4AC1" w14:textId="77777777" w:rsidR="004C0A35" w:rsidRDefault="00000000">
            <w:r>
              <w:t>Scope, applicability, certification status, legislation</w:t>
            </w:r>
          </w:p>
        </w:tc>
      </w:tr>
      <w:tr w:rsidR="004C0A35" w14:paraId="631D549C" w14:textId="77777777" w:rsidTr="009D5386">
        <w:trPr>
          <w:jc w:val="center"/>
        </w:trPr>
        <w:tc>
          <w:tcPr>
            <w:tcW w:w="2410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787EF23" w14:textId="77777777" w:rsidR="004C0A35" w:rsidRDefault="00000000">
            <w:r>
              <w:rPr>
                <w:b/>
              </w:rPr>
              <w:t>4 Leadership</w:t>
            </w:r>
          </w:p>
        </w:tc>
        <w:tc>
          <w:tcPr>
            <w:tcW w:w="7366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4EE052E" w14:textId="002971CA" w:rsidR="004C0A35" w:rsidRDefault="00000000">
            <w:pPr>
              <w:numPr>
                <w:ilvl w:val="0"/>
                <w:numId w:val="1"/>
              </w:numPr>
            </w:pPr>
            <w:r>
              <w:t xml:space="preserve">Objectives, risk, interested parties, internal / external </w:t>
            </w:r>
            <w:r w:rsidR="00D32682">
              <w:t>matters.</w:t>
            </w:r>
          </w:p>
          <w:p w14:paraId="2A498C1B" w14:textId="6632517A" w:rsidR="004C0A35" w:rsidRDefault="001E5A1F">
            <w:pPr>
              <w:numPr>
                <w:ilvl w:val="0"/>
                <w:numId w:val="1"/>
              </w:numPr>
            </w:pPr>
            <w:r>
              <w:t>I</w:t>
            </w:r>
            <w:r w:rsidR="009D5386">
              <w:t>MS Structure, Processes</w:t>
            </w:r>
          </w:p>
          <w:p w14:paraId="6290ABD7" w14:textId="77777777" w:rsidR="004C0A35" w:rsidRDefault="00000000">
            <w:pPr>
              <w:numPr>
                <w:ilvl w:val="0"/>
                <w:numId w:val="1"/>
              </w:numPr>
            </w:pPr>
            <w:r>
              <w:t>Planning of Change</w:t>
            </w:r>
          </w:p>
        </w:tc>
      </w:tr>
      <w:tr w:rsidR="004C0A35" w14:paraId="642DF5DB" w14:textId="77777777" w:rsidTr="009D5386">
        <w:trPr>
          <w:jc w:val="center"/>
        </w:trPr>
        <w:tc>
          <w:tcPr>
            <w:tcW w:w="2410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743C806" w14:textId="77777777" w:rsidR="004C0A35" w:rsidRDefault="00000000">
            <w:r>
              <w:rPr>
                <w:b/>
              </w:rPr>
              <w:t>5 Planning</w:t>
            </w:r>
          </w:p>
        </w:tc>
        <w:tc>
          <w:tcPr>
            <w:tcW w:w="7366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E5D88D5" w14:textId="77777777" w:rsidR="004C0A35" w:rsidRDefault="00000000">
            <w:pPr>
              <w:numPr>
                <w:ilvl w:val="0"/>
                <w:numId w:val="12"/>
              </w:numPr>
            </w:pPr>
            <w:r>
              <w:t>Policies</w:t>
            </w:r>
          </w:p>
          <w:p w14:paraId="655760EB" w14:textId="77777777" w:rsidR="004C0A35" w:rsidRDefault="00000000">
            <w:pPr>
              <w:numPr>
                <w:ilvl w:val="0"/>
                <w:numId w:val="12"/>
              </w:numPr>
            </w:pPr>
            <w:r>
              <w:t>Organisational structure, people, accountabilities, responsibilities</w:t>
            </w:r>
          </w:p>
        </w:tc>
      </w:tr>
      <w:tr w:rsidR="004C0A35" w14:paraId="0A802033" w14:textId="77777777" w:rsidTr="009D5386">
        <w:trPr>
          <w:jc w:val="center"/>
        </w:trPr>
        <w:tc>
          <w:tcPr>
            <w:tcW w:w="2410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23DAE45" w14:textId="77777777" w:rsidR="004C0A35" w:rsidRDefault="00000000">
            <w:r>
              <w:rPr>
                <w:b/>
              </w:rPr>
              <w:t>6 Support</w:t>
            </w:r>
          </w:p>
        </w:tc>
        <w:tc>
          <w:tcPr>
            <w:tcW w:w="7366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353737F" w14:textId="77777777" w:rsidR="004C0A35" w:rsidRDefault="00000000">
            <w:pPr>
              <w:numPr>
                <w:ilvl w:val="0"/>
                <w:numId w:val="23"/>
              </w:numPr>
            </w:pPr>
            <w:r>
              <w:t>Infrastructure and work environment</w:t>
            </w:r>
          </w:p>
          <w:p w14:paraId="53828E3A" w14:textId="77777777" w:rsidR="004C0A35" w:rsidRDefault="00000000">
            <w:pPr>
              <w:numPr>
                <w:ilvl w:val="0"/>
                <w:numId w:val="23"/>
              </w:numPr>
            </w:pPr>
            <w:r>
              <w:t>Communications, competence, training</w:t>
            </w:r>
          </w:p>
          <w:p w14:paraId="52971EA9" w14:textId="77777777" w:rsidR="004C0A35" w:rsidRDefault="00000000">
            <w:pPr>
              <w:numPr>
                <w:ilvl w:val="0"/>
                <w:numId w:val="23"/>
              </w:numPr>
            </w:pPr>
            <w:r>
              <w:t>Documentation, knowledge</w:t>
            </w:r>
          </w:p>
        </w:tc>
      </w:tr>
      <w:tr w:rsidR="004C0A35" w14:paraId="43C5E3F9" w14:textId="77777777" w:rsidTr="009D5386">
        <w:trPr>
          <w:jc w:val="center"/>
        </w:trPr>
        <w:tc>
          <w:tcPr>
            <w:tcW w:w="2410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0600018" w14:textId="77777777" w:rsidR="004C0A35" w:rsidRDefault="00000000">
            <w:r>
              <w:rPr>
                <w:b/>
              </w:rPr>
              <w:t>7 Operations</w:t>
            </w:r>
          </w:p>
        </w:tc>
        <w:tc>
          <w:tcPr>
            <w:tcW w:w="7366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EBAAEFF" w14:textId="555EC39C" w:rsidR="004C0A35" w:rsidRDefault="009D5386">
            <w:pPr>
              <w:numPr>
                <w:ilvl w:val="0"/>
                <w:numId w:val="27"/>
              </w:numPr>
            </w:pPr>
            <w:r>
              <w:t>Operations</w:t>
            </w:r>
          </w:p>
          <w:p w14:paraId="5AD87142" w14:textId="77777777" w:rsidR="004C0A35" w:rsidRDefault="00000000">
            <w:pPr>
              <w:numPr>
                <w:ilvl w:val="0"/>
                <w:numId w:val="27"/>
              </w:numPr>
            </w:pPr>
            <w:r>
              <w:t>External providers</w:t>
            </w:r>
          </w:p>
          <w:p w14:paraId="3C7DDE4C" w14:textId="77777777" w:rsidR="004C0A35" w:rsidRDefault="00000000">
            <w:pPr>
              <w:numPr>
                <w:ilvl w:val="0"/>
                <w:numId w:val="27"/>
              </w:numPr>
            </w:pPr>
            <w:r>
              <w:t>Changes to requirements</w:t>
            </w:r>
          </w:p>
        </w:tc>
      </w:tr>
      <w:tr w:rsidR="004C0A35" w14:paraId="31AC282B" w14:textId="77777777" w:rsidTr="009D5386">
        <w:trPr>
          <w:jc w:val="center"/>
        </w:trPr>
        <w:tc>
          <w:tcPr>
            <w:tcW w:w="2410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9C7A38C" w14:textId="667D377A" w:rsidR="004C0A35" w:rsidRDefault="00000000">
            <w:r>
              <w:rPr>
                <w:b/>
              </w:rPr>
              <w:t xml:space="preserve">8 </w:t>
            </w:r>
            <w:r w:rsidR="009D5386">
              <w:rPr>
                <w:b/>
              </w:rPr>
              <w:t>Incident</w:t>
            </w:r>
            <w:r>
              <w:rPr>
                <w:b/>
              </w:rPr>
              <w:t xml:space="preserve"> Management</w:t>
            </w:r>
          </w:p>
        </w:tc>
        <w:tc>
          <w:tcPr>
            <w:tcW w:w="7366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F3F3926" w14:textId="77777777" w:rsidR="001E5A1F" w:rsidRDefault="001E5A1F" w:rsidP="001E5A1F">
            <w:pPr>
              <w:numPr>
                <w:ilvl w:val="0"/>
                <w:numId w:val="28"/>
              </w:numPr>
            </w:pPr>
            <w:r>
              <w:t>Hazard Management</w:t>
            </w:r>
          </w:p>
          <w:p w14:paraId="359BB644" w14:textId="69557A3C" w:rsidR="004C0A35" w:rsidRDefault="00000000">
            <w:pPr>
              <w:numPr>
                <w:ilvl w:val="0"/>
                <w:numId w:val="28"/>
              </w:numPr>
            </w:pPr>
            <w:r>
              <w:t>Incidents</w:t>
            </w:r>
          </w:p>
        </w:tc>
      </w:tr>
      <w:tr w:rsidR="004C0A35" w14:paraId="53632D0C" w14:textId="77777777" w:rsidTr="009D5386">
        <w:trPr>
          <w:jc w:val="center"/>
        </w:trPr>
        <w:tc>
          <w:tcPr>
            <w:tcW w:w="2410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48DCED1" w14:textId="77777777" w:rsidR="004C0A35" w:rsidRDefault="00000000">
            <w:r>
              <w:rPr>
                <w:b/>
              </w:rPr>
              <w:t>9 Performance</w:t>
            </w:r>
          </w:p>
        </w:tc>
        <w:tc>
          <w:tcPr>
            <w:tcW w:w="7366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F43EF8F" w14:textId="77777777" w:rsidR="004C0A35" w:rsidRDefault="00000000">
            <w:pPr>
              <w:numPr>
                <w:ilvl w:val="0"/>
                <w:numId w:val="29"/>
              </w:numPr>
            </w:pPr>
            <w:r>
              <w:t>Internal audits, external audits, workplace inspections</w:t>
            </w:r>
          </w:p>
          <w:p w14:paraId="2C4A0D4D" w14:textId="77777777" w:rsidR="004C0A35" w:rsidRDefault="00000000">
            <w:pPr>
              <w:numPr>
                <w:ilvl w:val="0"/>
                <w:numId w:val="29"/>
              </w:numPr>
            </w:pPr>
            <w:r>
              <w:t>Processes and monitoring</w:t>
            </w:r>
          </w:p>
          <w:p w14:paraId="39AE4C16" w14:textId="3D9B8CA5" w:rsidR="001E5A1F" w:rsidRDefault="001E5A1F">
            <w:pPr>
              <w:numPr>
                <w:ilvl w:val="0"/>
                <w:numId w:val="29"/>
              </w:numPr>
            </w:pPr>
            <w:r>
              <w:t>Client feedback</w:t>
            </w:r>
          </w:p>
          <w:p w14:paraId="36FE4328" w14:textId="77777777" w:rsidR="004C0A35" w:rsidRDefault="00000000">
            <w:pPr>
              <w:numPr>
                <w:ilvl w:val="0"/>
                <w:numId w:val="29"/>
              </w:numPr>
            </w:pPr>
            <w:r>
              <w:t>Emergency preparedness</w:t>
            </w:r>
          </w:p>
        </w:tc>
      </w:tr>
      <w:tr w:rsidR="004C0A35" w14:paraId="52431FD1" w14:textId="77777777" w:rsidTr="009D5386">
        <w:trPr>
          <w:jc w:val="center"/>
        </w:trPr>
        <w:tc>
          <w:tcPr>
            <w:tcW w:w="2410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EC40532" w14:textId="77777777" w:rsidR="004C0A35" w:rsidRDefault="00000000">
            <w:r>
              <w:rPr>
                <w:b/>
              </w:rPr>
              <w:t>10 Improvement</w:t>
            </w:r>
          </w:p>
        </w:tc>
        <w:tc>
          <w:tcPr>
            <w:tcW w:w="7366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1080EDA" w14:textId="01B17E10" w:rsidR="004C0A35" w:rsidRDefault="00000000">
            <w:pPr>
              <w:numPr>
                <w:ilvl w:val="0"/>
                <w:numId w:val="30"/>
              </w:numPr>
            </w:pPr>
            <w:r>
              <w:t xml:space="preserve">Risk, improvements, </w:t>
            </w:r>
            <w:r w:rsidR="00D32682">
              <w:t>opportunities.</w:t>
            </w:r>
          </w:p>
          <w:p w14:paraId="0D2EAA2C" w14:textId="77777777" w:rsidR="004C0A35" w:rsidRDefault="00000000">
            <w:pPr>
              <w:numPr>
                <w:ilvl w:val="0"/>
                <w:numId w:val="30"/>
              </w:numPr>
            </w:pPr>
            <w:r>
              <w:t>Any proposed changes that will impact on the management system</w:t>
            </w:r>
          </w:p>
        </w:tc>
      </w:tr>
      <w:tr w:rsidR="004C0A35" w14:paraId="1C4B70BC" w14:textId="77777777" w:rsidTr="009D5386">
        <w:trPr>
          <w:jc w:val="center"/>
        </w:trPr>
        <w:tc>
          <w:tcPr>
            <w:tcW w:w="2410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42879DA" w14:textId="77777777" w:rsidR="004C0A35" w:rsidRDefault="00000000">
            <w:r>
              <w:rPr>
                <w:b/>
              </w:rPr>
              <w:t>11</w:t>
            </w:r>
          </w:p>
        </w:tc>
        <w:tc>
          <w:tcPr>
            <w:tcW w:w="7366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FD793BC" w14:textId="77777777" w:rsidR="004C0A35" w:rsidRDefault="00000000">
            <w:r>
              <w:t>Other Business</w:t>
            </w:r>
          </w:p>
        </w:tc>
      </w:tr>
      <w:tr w:rsidR="004C0A35" w14:paraId="0711BF05" w14:textId="77777777" w:rsidTr="009D5386">
        <w:trPr>
          <w:jc w:val="center"/>
        </w:trPr>
        <w:tc>
          <w:tcPr>
            <w:tcW w:w="2410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530A32F" w14:textId="77777777" w:rsidR="004C0A35" w:rsidRDefault="00000000">
            <w:r>
              <w:rPr>
                <w:b/>
              </w:rPr>
              <w:t>12</w:t>
            </w:r>
          </w:p>
        </w:tc>
        <w:tc>
          <w:tcPr>
            <w:tcW w:w="7366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5F0EF1C" w14:textId="77777777" w:rsidR="004C0A35" w:rsidRDefault="00000000">
            <w:r>
              <w:t>Suitability of Management System</w:t>
            </w:r>
          </w:p>
        </w:tc>
      </w:tr>
      <w:tr w:rsidR="004C0A35" w14:paraId="62F02813" w14:textId="77777777" w:rsidTr="009D5386">
        <w:trPr>
          <w:jc w:val="center"/>
        </w:trPr>
        <w:tc>
          <w:tcPr>
            <w:tcW w:w="2410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ED9DEFC" w14:textId="77777777" w:rsidR="004C0A35" w:rsidRDefault="00000000">
            <w:r>
              <w:rPr>
                <w:b/>
              </w:rPr>
              <w:t>13</w:t>
            </w:r>
          </w:p>
        </w:tc>
        <w:tc>
          <w:tcPr>
            <w:tcW w:w="7366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74C3DEB" w14:textId="77777777" w:rsidR="004C0A35" w:rsidRDefault="00000000">
            <w:r>
              <w:t>Next Meeting</w:t>
            </w:r>
          </w:p>
        </w:tc>
      </w:tr>
    </w:tbl>
    <w:p w14:paraId="323E5A96" w14:textId="77777777" w:rsidR="004C0A35" w:rsidRDefault="004C0A35">
      <w:pPr>
        <w:rPr>
          <w:b/>
        </w:rPr>
      </w:pPr>
    </w:p>
    <w:p w14:paraId="1D2605BC" w14:textId="77777777" w:rsidR="004C0A35" w:rsidRDefault="00000000">
      <w:pPr>
        <w:shd w:val="clear" w:color="auto" w:fill="auto"/>
        <w:spacing w:after="160" w:line="259" w:lineRule="auto"/>
        <w:rPr>
          <w:b/>
        </w:rPr>
        <w:sectPr w:rsidR="004C0A35">
          <w:headerReference w:type="default" r:id="rId9"/>
          <w:footerReference w:type="default" r:id="rId10"/>
          <w:pgSz w:w="11906" w:h="16838"/>
          <w:pgMar w:top="720" w:right="720" w:bottom="720" w:left="720" w:header="170" w:footer="283" w:gutter="0"/>
          <w:pgNumType w:start="1"/>
          <w:cols w:space="720"/>
        </w:sectPr>
      </w:pPr>
      <w:r>
        <w:br w:type="page"/>
      </w:r>
    </w:p>
    <w:p w14:paraId="56B6BD96" w14:textId="77777777" w:rsidR="004C0A35" w:rsidRDefault="004C0A35">
      <w:pPr>
        <w:shd w:val="clear" w:color="auto" w:fill="auto"/>
        <w:spacing w:after="160" w:line="259" w:lineRule="auto"/>
        <w:rPr>
          <w:b/>
        </w:rPr>
      </w:pPr>
    </w:p>
    <w:p w14:paraId="3B93F77D" w14:textId="77777777" w:rsidR="004C0A35" w:rsidRDefault="00000000">
      <w:pPr>
        <w:rPr>
          <w:b/>
        </w:rPr>
      </w:pPr>
      <w:r>
        <w:rPr>
          <w:b/>
        </w:rPr>
        <w:t>Minutes: </w:t>
      </w:r>
    </w:p>
    <w:tbl>
      <w:tblPr>
        <w:tblStyle w:val="a0"/>
        <w:tblW w:w="1200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098"/>
        <w:gridCol w:w="8138"/>
        <w:gridCol w:w="1764"/>
      </w:tblGrid>
      <w:tr w:rsidR="004C0A35" w14:paraId="1731B577" w14:textId="77777777">
        <w:trPr>
          <w:jc w:val="center"/>
        </w:trPr>
        <w:tc>
          <w:tcPr>
            <w:tcW w:w="209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68A41A4" w14:textId="77777777" w:rsidR="004C0A35" w:rsidRDefault="00000000">
            <w:r>
              <w:rPr>
                <w:b/>
              </w:rPr>
              <w:t>TOPIC</w:t>
            </w:r>
          </w:p>
        </w:tc>
        <w:tc>
          <w:tcPr>
            <w:tcW w:w="813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104F223" w14:textId="77777777" w:rsidR="004C0A35" w:rsidRDefault="00000000" w:rsidP="008759D4">
            <w:pPr>
              <w:jc w:val="center"/>
            </w:pPr>
            <w:r>
              <w:rPr>
                <w:b/>
              </w:rPr>
              <w:t>DISCUSSION</w:t>
            </w:r>
          </w:p>
        </w:tc>
        <w:tc>
          <w:tcPr>
            <w:tcW w:w="1764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5CA2671" w14:textId="77777777" w:rsidR="004C0A35" w:rsidRDefault="00000000">
            <w:pPr>
              <w:jc w:val="center"/>
            </w:pPr>
            <w:r>
              <w:rPr>
                <w:b/>
              </w:rPr>
              <w:t>Action Required</w:t>
            </w:r>
          </w:p>
        </w:tc>
      </w:tr>
      <w:tr w:rsidR="004C0A35" w14:paraId="707F1D47" w14:textId="77777777">
        <w:trPr>
          <w:jc w:val="center"/>
        </w:trPr>
        <w:tc>
          <w:tcPr>
            <w:tcW w:w="12000" w:type="dxa"/>
            <w:gridSpan w:val="3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90B45BC" w14:textId="77777777" w:rsidR="004C0A35" w:rsidRDefault="00000000">
            <w:r>
              <w:rPr>
                <w:b/>
              </w:rPr>
              <w:t>1. Attendance</w:t>
            </w:r>
          </w:p>
        </w:tc>
      </w:tr>
      <w:tr w:rsidR="004C0A35" w14:paraId="77CA4387" w14:textId="77777777">
        <w:trPr>
          <w:jc w:val="center"/>
        </w:trPr>
        <w:tc>
          <w:tcPr>
            <w:tcW w:w="209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79320C8" w14:textId="77777777" w:rsidR="004C0A35" w:rsidRDefault="00000000">
            <w:r>
              <w:rPr>
                <w:b/>
              </w:rPr>
              <w:t>Present</w:t>
            </w:r>
          </w:p>
        </w:tc>
        <w:tc>
          <w:tcPr>
            <w:tcW w:w="813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25D7964" w14:textId="7DCE8803" w:rsidR="004C0A35" w:rsidRDefault="004C0A35"/>
        </w:tc>
        <w:tc>
          <w:tcPr>
            <w:tcW w:w="1764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706B7EA" w14:textId="77777777" w:rsidR="004C0A35" w:rsidRDefault="004C0A35">
            <w:pPr>
              <w:jc w:val="center"/>
            </w:pPr>
          </w:p>
        </w:tc>
      </w:tr>
      <w:tr w:rsidR="004C0A35" w14:paraId="40DD4754" w14:textId="77777777">
        <w:trPr>
          <w:jc w:val="center"/>
        </w:trPr>
        <w:tc>
          <w:tcPr>
            <w:tcW w:w="12000" w:type="dxa"/>
            <w:gridSpan w:val="3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58D82BD" w14:textId="77777777" w:rsidR="004C0A35" w:rsidRDefault="00000000">
            <w:r>
              <w:rPr>
                <w:b/>
              </w:rPr>
              <w:t>2. Previous Minutes</w:t>
            </w:r>
          </w:p>
        </w:tc>
      </w:tr>
      <w:tr w:rsidR="00343893" w14:paraId="73F483B1" w14:textId="77777777">
        <w:trPr>
          <w:jc w:val="center"/>
        </w:trPr>
        <w:tc>
          <w:tcPr>
            <w:tcW w:w="209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40643FA" w14:textId="77777777" w:rsidR="00343893" w:rsidRDefault="00343893" w:rsidP="00343893">
            <w:r>
              <w:t> </w:t>
            </w:r>
          </w:p>
        </w:tc>
        <w:tc>
          <w:tcPr>
            <w:tcW w:w="813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F6A74DB" w14:textId="7744E8C7" w:rsidR="00343893" w:rsidRDefault="00343893" w:rsidP="00343893"/>
        </w:tc>
        <w:sdt>
          <w:sdtPr>
            <w:id w:val="209935099"/>
            <w:placeholder>
              <w:docPart w:val="CCD2E40C5BCB4A629A817742B665F0EA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shd w:val="clear" w:color="auto" w:fill="auto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3211E7C0" w14:textId="5BA55AB9" w:rsidR="00343893" w:rsidRDefault="00343893" w:rsidP="00343893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4C0A35" w14:paraId="2381CAA5" w14:textId="77777777">
        <w:trPr>
          <w:jc w:val="center"/>
        </w:trPr>
        <w:tc>
          <w:tcPr>
            <w:tcW w:w="12000" w:type="dxa"/>
            <w:gridSpan w:val="3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66D206E" w14:textId="77777777" w:rsidR="004C0A35" w:rsidRDefault="00000000">
            <w:r>
              <w:rPr>
                <w:b/>
              </w:rPr>
              <w:t>Standing Business</w:t>
            </w:r>
          </w:p>
        </w:tc>
      </w:tr>
      <w:tr w:rsidR="004C0A35" w14:paraId="6FDBA2CE" w14:textId="77777777">
        <w:trPr>
          <w:jc w:val="center"/>
        </w:trPr>
        <w:tc>
          <w:tcPr>
            <w:tcW w:w="12000" w:type="dxa"/>
            <w:gridSpan w:val="3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547D5A3" w14:textId="77777777" w:rsidR="004C0A35" w:rsidRDefault="00000000">
            <w:r>
              <w:rPr>
                <w:b/>
              </w:rPr>
              <w:t>3. Context</w:t>
            </w:r>
          </w:p>
        </w:tc>
      </w:tr>
      <w:tr w:rsidR="004C0A35" w14:paraId="5C0B404C" w14:textId="77777777">
        <w:trPr>
          <w:jc w:val="center"/>
        </w:trPr>
        <w:tc>
          <w:tcPr>
            <w:tcW w:w="209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801BBCF" w14:textId="77777777" w:rsidR="004C0A35" w:rsidRDefault="00000000">
            <w:r>
              <w:rPr>
                <w:b/>
              </w:rPr>
              <w:t>Scope</w:t>
            </w:r>
          </w:p>
        </w:tc>
        <w:tc>
          <w:tcPr>
            <w:tcW w:w="813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58EE185" w14:textId="52C1B463" w:rsidR="004C0A35" w:rsidRDefault="004C0A35" w:rsidP="00886846">
            <w:pPr>
              <w:ind w:left="720"/>
            </w:pPr>
          </w:p>
        </w:tc>
        <w:sdt>
          <w:sdtPr>
            <w:id w:val="-3587972"/>
            <w:placeholder>
              <w:docPart w:val="0319B8D99E3B4710BA3D8C2FC38633CF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shd w:val="clear" w:color="auto" w:fill="auto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656E85AE" w14:textId="4CA3E9D6" w:rsidR="004C0A35" w:rsidRDefault="00D32682" w:rsidP="0014488D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A06962" w14:paraId="4B27CA3C" w14:textId="77777777">
        <w:trPr>
          <w:jc w:val="center"/>
        </w:trPr>
        <w:tc>
          <w:tcPr>
            <w:tcW w:w="209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6AE8684" w14:textId="77777777" w:rsidR="00A06962" w:rsidRDefault="00A06962" w:rsidP="00A06962">
            <w:r>
              <w:rPr>
                <w:b/>
              </w:rPr>
              <w:t>Applicability</w:t>
            </w:r>
          </w:p>
        </w:tc>
        <w:tc>
          <w:tcPr>
            <w:tcW w:w="813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E87FFF1" w14:textId="311D7942" w:rsidR="00A06962" w:rsidRDefault="00A06962" w:rsidP="00886846">
            <w:pPr>
              <w:ind w:left="720"/>
            </w:pPr>
          </w:p>
        </w:tc>
        <w:sdt>
          <w:sdtPr>
            <w:id w:val="1225644961"/>
            <w:placeholder>
              <w:docPart w:val="34D8E8E0F76641A3BC148C43218F5A0E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shd w:val="clear" w:color="auto" w:fill="auto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12726F62" w14:textId="43CE9CB5" w:rsidR="00A06962" w:rsidRDefault="00A06962" w:rsidP="00A06962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A06962" w14:paraId="23D5F9C0" w14:textId="77777777">
        <w:trPr>
          <w:jc w:val="center"/>
        </w:trPr>
        <w:tc>
          <w:tcPr>
            <w:tcW w:w="209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0862C26" w14:textId="77777777" w:rsidR="00A06962" w:rsidRDefault="00A06962" w:rsidP="00A06962">
            <w:r>
              <w:rPr>
                <w:b/>
              </w:rPr>
              <w:t>Certification Status</w:t>
            </w:r>
          </w:p>
        </w:tc>
        <w:tc>
          <w:tcPr>
            <w:tcW w:w="813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9844F4A" w14:textId="20DF49C3" w:rsidR="00A06962" w:rsidRDefault="00A06962" w:rsidP="00886846">
            <w:pPr>
              <w:ind w:left="720"/>
            </w:pPr>
          </w:p>
        </w:tc>
        <w:sdt>
          <w:sdtPr>
            <w:id w:val="1258563493"/>
            <w:placeholder>
              <w:docPart w:val="E029333DEBF14642AEF823243C6350E7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shd w:val="clear" w:color="auto" w:fill="auto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03E2835B" w14:textId="1155C84B" w:rsidR="00A06962" w:rsidRDefault="00A06962" w:rsidP="00A06962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A06962" w14:paraId="1BA9FAE0" w14:textId="77777777">
        <w:trPr>
          <w:jc w:val="center"/>
        </w:trPr>
        <w:tc>
          <w:tcPr>
            <w:tcW w:w="209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2DAFD5C" w14:textId="77777777" w:rsidR="00A06962" w:rsidRDefault="00A06962" w:rsidP="00A06962">
            <w:bookmarkStart w:id="0" w:name="_Hlk199997671"/>
            <w:r>
              <w:rPr>
                <w:b/>
              </w:rPr>
              <w:t>Interested Parties</w:t>
            </w:r>
          </w:p>
          <w:p w14:paraId="06369E9F" w14:textId="77777777" w:rsidR="00A06962" w:rsidRDefault="00A06962" w:rsidP="00A06962">
            <w:r>
              <w:rPr>
                <w:b/>
              </w:rPr>
              <w:t>Internal / External Issues</w:t>
            </w:r>
          </w:p>
        </w:tc>
        <w:tc>
          <w:tcPr>
            <w:tcW w:w="813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F1FA39D" w14:textId="48D0728A" w:rsidR="00A06962" w:rsidRDefault="00A06962" w:rsidP="00886846">
            <w:pPr>
              <w:ind w:left="720"/>
            </w:pPr>
          </w:p>
        </w:tc>
        <w:sdt>
          <w:sdtPr>
            <w:id w:val="941487173"/>
            <w:placeholder>
              <w:docPart w:val="B0CAEB84A93745DFB3B9C28228C3C3AD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shd w:val="clear" w:color="auto" w:fill="auto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2BD4BED7" w14:textId="3A3C7CAF" w:rsidR="00A06962" w:rsidRDefault="00A06962" w:rsidP="00A06962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bookmarkEnd w:id="0"/>
      <w:tr w:rsidR="004C0A35" w14:paraId="16E4864F" w14:textId="77777777">
        <w:trPr>
          <w:jc w:val="center"/>
        </w:trPr>
        <w:tc>
          <w:tcPr>
            <w:tcW w:w="12000" w:type="dxa"/>
            <w:gridSpan w:val="3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30A22C3" w14:textId="77777777" w:rsidR="004C0A35" w:rsidRDefault="00000000">
            <w:r>
              <w:rPr>
                <w:b/>
              </w:rPr>
              <w:t>4. Leadership</w:t>
            </w:r>
          </w:p>
        </w:tc>
      </w:tr>
      <w:tr w:rsidR="00B60759" w14:paraId="3427CD62" w14:textId="77777777">
        <w:trPr>
          <w:jc w:val="center"/>
        </w:trPr>
        <w:tc>
          <w:tcPr>
            <w:tcW w:w="209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80134A7" w14:textId="77777777" w:rsidR="00B60759" w:rsidRDefault="00B60759" w:rsidP="00B60759">
            <w:r>
              <w:rPr>
                <w:b/>
              </w:rPr>
              <w:t>Objectives</w:t>
            </w:r>
          </w:p>
        </w:tc>
        <w:tc>
          <w:tcPr>
            <w:tcW w:w="813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385BC19" w14:textId="3F8610C7" w:rsidR="00B60759" w:rsidRDefault="00B60759" w:rsidP="00B60759">
            <w:pPr>
              <w:ind w:left="720"/>
            </w:pPr>
          </w:p>
        </w:tc>
        <w:sdt>
          <w:sdtPr>
            <w:id w:val="219714240"/>
            <w:placeholder>
              <w:docPart w:val="46196C5558D0423AB2BA2FC17D58CCB2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shd w:val="clear" w:color="auto" w:fill="auto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0C8DBA11" w14:textId="69E1F4B2" w:rsidR="00B60759" w:rsidRDefault="00B60759" w:rsidP="00B60759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B60759" w14:paraId="46EC485C" w14:textId="77777777">
        <w:trPr>
          <w:jc w:val="center"/>
        </w:trPr>
        <w:tc>
          <w:tcPr>
            <w:tcW w:w="209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5FEECB5" w14:textId="77777777" w:rsidR="00B60759" w:rsidRDefault="00B60759" w:rsidP="00B60759">
            <w:r>
              <w:rPr>
                <w:b/>
              </w:rPr>
              <w:lastRenderedPageBreak/>
              <w:t>Risks</w:t>
            </w:r>
          </w:p>
        </w:tc>
        <w:tc>
          <w:tcPr>
            <w:tcW w:w="813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BECCAF2" w14:textId="357287F3" w:rsidR="00B60759" w:rsidRDefault="00B60759" w:rsidP="00B60759">
            <w:pPr>
              <w:ind w:left="720"/>
            </w:pPr>
          </w:p>
        </w:tc>
        <w:sdt>
          <w:sdtPr>
            <w:id w:val="549183947"/>
            <w:placeholder>
              <w:docPart w:val="DEA7C05C199A4E61B110F078C9A51077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shd w:val="clear" w:color="auto" w:fill="auto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363268D3" w14:textId="455DD130" w:rsidR="00B60759" w:rsidRDefault="00B60759" w:rsidP="00B60759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B60759" w14:paraId="56EAD546" w14:textId="77777777">
        <w:trPr>
          <w:jc w:val="center"/>
        </w:trPr>
        <w:tc>
          <w:tcPr>
            <w:tcW w:w="209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1A0C5DD" w14:textId="77777777" w:rsidR="00B60759" w:rsidRDefault="00B60759" w:rsidP="00B60759">
            <w:r>
              <w:rPr>
                <w:b/>
              </w:rPr>
              <w:t>Legislation</w:t>
            </w:r>
          </w:p>
        </w:tc>
        <w:tc>
          <w:tcPr>
            <w:tcW w:w="813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792769C" w14:textId="05D64E85" w:rsidR="00B60759" w:rsidRDefault="00B60759" w:rsidP="00B60759">
            <w:pPr>
              <w:ind w:left="720"/>
            </w:pPr>
          </w:p>
        </w:tc>
        <w:sdt>
          <w:sdtPr>
            <w:id w:val="-1428804624"/>
            <w:placeholder>
              <w:docPart w:val="708FD07ADE734A49A26B36F11FC80F16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shd w:val="clear" w:color="auto" w:fill="auto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78DD253F" w14:textId="7C2EE0B8" w:rsidR="00B60759" w:rsidRDefault="00B60759" w:rsidP="00B60759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4C0A35" w14:paraId="764B50A0" w14:textId="77777777">
        <w:trPr>
          <w:jc w:val="center"/>
        </w:trPr>
        <w:tc>
          <w:tcPr>
            <w:tcW w:w="12000" w:type="dxa"/>
            <w:gridSpan w:val="3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A04D425" w14:textId="77777777" w:rsidR="004C0A35" w:rsidRDefault="00000000">
            <w:r>
              <w:rPr>
                <w:b/>
              </w:rPr>
              <w:t>5. Planning</w:t>
            </w:r>
          </w:p>
        </w:tc>
      </w:tr>
      <w:tr w:rsidR="00A366F3" w14:paraId="01D2DBF9" w14:textId="77777777">
        <w:trPr>
          <w:jc w:val="center"/>
        </w:trPr>
        <w:tc>
          <w:tcPr>
            <w:tcW w:w="209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2610B60" w14:textId="77777777" w:rsidR="00A366F3" w:rsidRDefault="00A366F3" w:rsidP="00A366F3">
            <w:r>
              <w:rPr>
                <w:b/>
              </w:rPr>
              <w:t>Policies</w:t>
            </w:r>
          </w:p>
        </w:tc>
        <w:tc>
          <w:tcPr>
            <w:tcW w:w="813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FFE4874" w14:textId="3E1401F2" w:rsidR="00A366F3" w:rsidRDefault="00A366F3" w:rsidP="00A366F3">
            <w:pPr>
              <w:ind w:left="720"/>
            </w:pPr>
          </w:p>
        </w:tc>
        <w:sdt>
          <w:sdtPr>
            <w:id w:val="1991285139"/>
            <w:placeholder>
              <w:docPart w:val="3D2DA421BBB246DE979FFCBEFD8204E8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shd w:val="clear" w:color="auto" w:fill="auto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792E572A" w14:textId="18C50FB0" w:rsidR="00A366F3" w:rsidRDefault="00A366F3" w:rsidP="00A366F3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A366F3" w14:paraId="169855EC" w14:textId="77777777">
        <w:trPr>
          <w:jc w:val="center"/>
        </w:trPr>
        <w:tc>
          <w:tcPr>
            <w:tcW w:w="209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14DA0B9" w14:textId="77777777" w:rsidR="00A366F3" w:rsidRDefault="00A366F3" w:rsidP="00A366F3">
            <w:r>
              <w:rPr>
                <w:b/>
              </w:rPr>
              <w:t>Organisational Structure, Accountabilities, Responsibilities</w:t>
            </w:r>
          </w:p>
        </w:tc>
        <w:tc>
          <w:tcPr>
            <w:tcW w:w="813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58AC573" w14:textId="209B84CC" w:rsidR="00A366F3" w:rsidRDefault="00A366F3" w:rsidP="00A366F3">
            <w:pPr>
              <w:ind w:left="720"/>
            </w:pPr>
          </w:p>
        </w:tc>
        <w:sdt>
          <w:sdtPr>
            <w:id w:val="-463813151"/>
            <w:placeholder>
              <w:docPart w:val="370245A0AE1F4170BD4A3C0BE2B4F121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shd w:val="clear" w:color="auto" w:fill="auto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17C5B408" w14:textId="51F89AA6" w:rsidR="00A366F3" w:rsidRDefault="00A366F3" w:rsidP="00A366F3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A366F3" w14:paraId="447179F7" w14:textId="77777777">
        <w:trPr>
          <w:jc w:val="center"/>
        </w:trPr>
        <w:tc>
          <w:tcPr>
            <w:tcW w:w="209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D250F5B" w14:textId="77777777" w:rsidR="00A366F3" w:rsidRDefault="00A366F3" w:rsidP="00A366F3">
            <w:r>
              <w:rPr>
                <w:b/>
              </w:rPr>
              <w:t>Environmental Aspects</w:t>
            </w:r>
          </w:p>
        </w:tc>
        <w:tc>
          <w:tcPr>
            <w:tcW w:w="813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B5F7338" w14:textId="09423E76" w:rsidR="00A366F3" w:rsidRDefault="00A366F3" w:rsidP="00A366F3">
            <w:pPr>
              <w:ind w:left="720"/>
            </w:pPr>
          </w:p>
        </w:tc>
        <w:sdt>
          <w:sdtPr>
            <w:id w:val="1347450247"/>
            <w:placeholder>
              <w:docPart w:val="009917B1636E4EEEAC683137FCB4A8F5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shd w:val="clear" w:color="auto" w:fill="auto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67D3D3CE" w14:textId="0F2A1D7C" w:rsidR="00A366F3" w:rsidRDefault="00A366F3" w:rsidP="00A366F3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4C0A35" w14:paraId="2E4FB324" w14:textId="77777777">
        <w:trPr>
          <w:jc w:val="center"/>
        </w:trPr>
        <w:tc>
          <w:tcPr>
            <w:tcW w:w="12000" w:type="dxa"/>
            <w:gridSpan w:val="3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060D81D" w14:textId="77777777" w:rsidR="004C0A35" w:rsidRDefault="00000000">
            <w:r>
              <w:rPr>
                <w:b/>
              </w:rPr>
              <w:t>6. Support</w:t>
            </w:r>
          </w:p>
        </w:tc>
      </w:tr>
      <w:tr w:rsidR="00A366F3" w14:paraId="0237C3F0" w14:textId="77777777">
        <w:trPr>
          <w:jc w:val="center"/>
        </w:trPr>
        <w:tc>
          <w:tcPr>
            <w:tcW w:w="209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298476A" w14:textId="77777777" w:rsidR="00A366F3" w:rsidRDefault="00A366F3" w:rsidP="00A366F3">
            <w:r>
              <w:rPr>
                <w:b/>
              </w:rPr>
              <w:t>Infrastructure / Work Environment</w:t>
            </w:r>
          </w:p>
        </w:tc>
        <w:tc>
          <w:tcPr>
            <w:tcW w:w="813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9D73732" w14:textId="691DAE64" w:rsidR="00A366F3" w:rsidRDefault="00A366F3" w:rsidP="00E00CB6">
            <w:pPr>
              <w:ind w:left="720"/>
            </w:pPr>
          </w:p>
        </w:tc>
        <w:sdt>
          <w:sdtPr>
            <w:id w:val="-366064739"/>
            <w:placeholder>
              <w:docPart w:val="529C0AAFA9FA438A8844139C6EE59E7D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shd w:val="clear" w:color="auto" w:fill="auto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006D7540" w14:textId="67CA2324" w:rsidR="00A366F3" w:rsidRDefault="00A366F3" w:rsidP="00A366F3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A366F3" w14:paraId="284FAC93" w14:textId="77777777">
        <w:trPr>
          <w:jc w:val="center"/>
        </w:trPr>
        <w:tc>
          <w:tcPr>
            <w:tcW w:w="209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0647DB2" w14:textId="77777777" w:rsidR="00A366F3" w:rsidRDefault="00A366F3" w:rsidP="00A366F3">
            <w:r>
              <w:rPr>
                <w:b/>
              </w:rPr>
              <w:t>Communication</w:t>
            </w:r>
          </w:p>
        </w:tc>
        <w:tc>
          <w:tcPr>
            <w:tcW w:w="813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9521496" w14:textId="56B9975E" w:rsidR="00A366F3" w:rsidRDefault="00A366F3" w:rsidP="00E00CB6">
            <w:pPr>
              <w:ind w:left="720"/>
            </w:pPr>
          </w:p>
        </w:tc>
        <w:sdt>
          <w:sdtPr>
            <w:id w:val="-1809779079"/>
            <w:placeholder>
              <w:docPart w:val="DC680549FB2D434EBDDD3E3B861022AE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shd w:val="clear" w:color="auto" w:fill="auto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4CEC824D" w14:textId="7B9F8C77" w:rsidR="00A366F3" w:rsidRDefault="00A366F3" w:rsidP="00A366F3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A366F3" w14:paraId="047C03B8" w14:textId="77777777">
        <w:trPr>
          <w:jc w:val="center"/>
        </w:trPr>
        <w:tc>
          <w:tcPr>
            <w:tcW w:w="209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39C4CC3" w14:textId="77777777" w:rsidR="00A366F3" w:rsidRDefault="00A366F3" w:rsidP="00A366F3">
            <w:r>
              <w:rPr>
                <w:b/>
              </w:rPr>
              <w:t>Competence, Training, Awareness</w:t>
            </w:r>
          </w:p>
        </w:tc>
        <w:tc>
          <w:tcPr>
            <w:tcW w:w="813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8B511A6" w14:textId="1C784804" w:rsidR="00A366F3" w:rsidRDefault="00A366F3" w:rsidP="00F74A24">
            <w:pPr>
              <w:ind w:left="720"/>
            </w:pPr>
          </w:p>
        </w:tc>
        <w:sdt>
          <w:sdtPr>
            <w:id w:val="-281811213"/>
            <w:placeholder>
              <w:docPart w:val="31FFB8DCBD984BECAC3A583C0F46C782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shd w:val="clear" w:color="auto" w:fill="auto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6572E9B0" w14:textId="395872E9" w:rsidR="00A366F3" w:rsidRDefault="00A366F3" w:rsidP="00A366F3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A366F3" w14:paraId="5AD4301C" w14:textId="77777777">
        <w:trPr>
          <w:jc w:val="center"/>
        </w:trPr>
        <w:tc>
          <w:tcPr>
            <w:tcW w:w="209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4A76A36" w14:textId="77777777" w:rsidR="00A366F3" w:rsidRDefault="00A366F3" w:rsidP="00A366F3">
            <w:r>
              <w:rPr>
                <w:b/>
              </w:rPr>
              <w:t>Documentation, Knowledge</w:t>
            </w:r>
          </w:p>
        </w:tc>
        <w:tc>
          <w:tcPr>
            <w:tcW w:w="813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E9F8172" w14:textId="4D6F8C02" w:rsidR="00A366F3" w:rsidRDefault="00A366F3" w:rsidP="00F74A24">
            <w:pPr>
              <w:ind w:left="720"/>
            </w:pPr>
          </w:p>
        </w:tc>
        <w:sdt>
          <w:sdtPr>
            <w:id w:val="18130540"/>
            <w:placeholder>
              <w:docPart w:val="EAF0DC30B7554D97AC5109078800C6A3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shd w:val="clear" w:color="auto" w:fill="auto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48360114" w14:textId="74B94403" w:rsidR="00A366F3" w:rsidRDefault="00A366F3" w:rsidP="00A366F3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4C0A35" w14:paraId="4188DFD2" w14:textId="77777777">
        <w:trPr>
          <w:jc w:val="center"/>
        </w:trPr>
        <w:tc>
          <w:tcPr>
            <w:tcW w:w="12000" w:type="dxa"/>
            <w:gridSpan w:val="3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94685D4" w14:textId="77777777" w:rsidR="004C0A35" w:rsidRDefault="00000000">
            <w:r>
              <w:rPr>
                <w:b/>
              </w:rPr>
              <w:t>7. Operations</w:t>
            </w:r>
          </w:p>
        </w:tc>
      </w:tr>
      <w:tr w:rsidR="00774B4A" w14:paraId="442E823B" w14:textId="77777777">
        <w:trPr>
          <w:jc w:val="center"/>
        </w:trPr>
        <w:tc>
          <w:tcPr>
            <w:tcW w:w="209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AFF51E8" w14:textId="77777777" w:rsidR="00774B4A" w:rsidRDefault="00774B4A" w:rsidP="00774B4A">
            <w:r>
              <w:rPr>
                <w:b/>
              </w:rPr>
              <w:lastRenderedPageBreak/>
              <w:t>Sales</w:t>
            </w:r>
          </w:p>
        </w:tc>
        <w:tc>
          <w:tcPr>
            <w:tcW w:w="813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5AAA884" w14:textId="7094DED0" w:rsidR="00774B4A" w:rsidRDefault="00774B4A" w:rsidP="006B5022">
            <w:pPr>
              <w:ind w:left="720"/>
            </w:pPr>
          </w:p>
        </w:tc>
        <w:sdt>
          <w:sdtPr>
            <w:id w:val="210232750"/>
            <w:placeholder>
              <w:docPart w:val="7AB044CA8CFD493C819DDCC73D79E613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shd w:val="clear" w:color="auto" w:fill="auto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6F0F975B" w14:textId="01CB87C0" w:rsidR="00774B4A" w:rsidRDefault="00774B4A" w:rsidP="00774B4A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774B4A" w14:paraId="130E94FA" w14:textId="77777777">
        <w:trPr>
          <w:jc w:val="center"/>
        </w:trPr>
        <w:tc>
          <w:tcPr>
            <w:tcW w:w="209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746FB28" w14:textId="77777777" w:rsidR="00774B4A" w:rsidRDefault="00774B4A" w:rsidP="00774B4A">
            <w:r>
              <w:rPr>
                <w:b/>
              </w:rPr>
              <w:t>Operations</w:t>
            </w:r>
          </w:p>
        </w:tc>
        <w:tc>
          <w:tcPr>
            <w:tcW w:w="813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042EEF5" w14:textId="3F789113" w:rsidR="00774B4A" w:rsidRDefault="00774B4A" w:rsidP="00513379">
            <w:pPr>
              <w:ind w:left="720"/>
            </w:pPr>
          </w:p>
        </w:tc>
        <w:sdt>
          <w:sdtPr>
            <w:id w:val="912582799"/>
            <w:placeholder>
              <w:docPart w:val="92E19FF093D54B0FBBDC9276E34CF2F1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shd w:val="clear" w:color="auto" w:fill="auto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72D5E712" w14:textId="100C14A5" w:rsidR="00774B4A" w:rsidRDefault="00774B4A" w:rsidP="00774B4A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774B4A" w14:paraId="6B8B0C4A" w14:textId="77777777">
        <w:trPr>
          <w:jc w:val="center"/>
        </w:trPr>
        <w:tc>
          <w:tcPr>
            <w:tcW w:w="209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17602FA" w14:textId="77777777" w:rsidR="00774B4A" w:rsidRDefault="00774B4A" w:rsidP="00774B4A">
            <w:r>
              <w:rPr>
                <w:b/>
              </w:rPr>
              <w:t>External Providers</w:t>
            </w:r>
          </w:p>
        </w:tc>
        <w:tc>
          <w:tcPr>
            <w:tcW w:w="813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C88D7A1" w14:textId="77777777" w:rsidR="00774B4A" w:rsidRDefault="00774B4A" w:rsidP="00513379">
            <w:pPr>
              <w:ind w:left="720"/>
            </w:pPr>
          </w:p>
        </w:tc>
        <w:sdt>
          <w:sdtPr>
            <w:id w:val="590516558"/>
            <w:placeholder>
              <w:docPart w:val="A71780364E6B4222B0ABD44099A6F84D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shd w:val="clear" w:color="auto" w:fill="auto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68C51387" w14:textId="67AEC4C3" w:rsidR="00774B4A" w:rsidRDefault="00774B4A" w:rsidP="00774B4A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774B4A" w14:paraId="700FFDF8" w14:textId="77777777">
        <w:trPr>
          <w:jc w:val="center"/>
        </w:trPr>
        <w:tc>
          <w:tcPr>
            <w:tcW w:w="209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0636273" w14:textId="14FD5423" w:rsidR="00774B4A" w:rsidRDefault="001E5A1F" w:rsidP="00774B4A">
            <w:r>
              <w:rPr>
                <w:b/>
              </w:rPr>
              <w:t xml:space="preserve">Hazards &amp; </w:t>
            </w:r>
            <w:r w:rsidR="00774B4A">
              <w:rPr>
                <w:b/>
              </w:rPr>
              <w:t>Incidents</w:t>
            </w:r>
          </w:p>
        </w:tc>
        <w:tc>
          <w:tcPr>
            <w:tcW w:w="813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CD71B11" w14:textId="7B427467" w:rsidR="00774B4A" w:rsidRDefault="00774B4A" w:rsidP="00513379">
            <w:pPr>
              <w:ind w:left="720"/>
            </w:pPr>
          </w:p>
        </w:tc>
        <w:sdt>
          <w:sdtPr>
            <w:id w:val="261891603"/>
            <w:placeholder>
              <w:docPart w:val="E6776BD900E7485F8C5929338D887AA4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shd w:val="clear" w:color="auto" w:fill="auto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23362AAD" w14:textId="3DAF4F6E" w:rsidR="00774B4A" w:rsidRDefault="00774B4A" w:rsidP="00774B4A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4C0A35" w14:paraId="7AD028C5" w14:textId="77777777">
        <w:trPr>
          <w:jc w:val="center"/>
        </w:trPr>
        <w:tc>
          <w:tcPr>
            <w:tcW w:w="12000" w:type="dxa"/>
            <w:gridSpan w:val="3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08F0C1B" w14:textId="77777777" w:rsidR="004C0A35" w:rsidRDefault="00000000">
            <w:r>
              <w:rPr>
                <w:b/>
              </w:rPr>
              <w:t>8. Performance</w:t>
            </w:r>
          </w:p>
        </w:tc>
      </w:tr>
      <w:tr w:rsidR="00774B4A" w14:paraId="672C7F26" w14:textId="77777777">
        <w:trPr>
          <w:jc w:val="center"/>
        </w:trPr>
        <w:tc>
          <w:tcPr>
            <w:tcW w:w="209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EB8F9EA" w14:textId="77777777" w:rsidR="00774B4A" w:rsidRDefault="00774B4A" w:rsidP="00774B4A">
            <w:r>
              <w:rPr>
                <w:b/>
              </w:rPr>
              <w:t>Internal Audits</w:t>
            </w:r>
          </w:p>
        </w:tc>
        <w:tc>
          <w:tcPr>
            <w:tcW w:w="813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C67F045" w14:textId="2BCA606E" w:rsidR="00774B4A" w:rsidRDefault="00774B4A" w:rsidP="00513379">
            <w:pPr>
              <w:ind w:left="720"/>
            </w:pPr>
          </w:p>
        </w:tc>
        <w:sdt>
          <w:sdtPr>
            <w:id w:val="1410815140"/>
            <w:placeholder>
              <w:docPart w:val="AEFC1EF4538349BBA2CDE2F061DCEA25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shd w:val="clear" w:color="auto" w:fill="auto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0A793680" w14:textId="092438D6" w:rsidR="00774B4A" w:rsidRDefault="00774B4A" w:rsidP="00774B4A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774B4A" w14:paraId="6911277A" w14:textId="77777777">
        <w:trPr>
          <w:jc w:val="center"/>
        </w:trPr>
        <w:tc>
          <w:tcPr>
            <w:tcW w:w="209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116CCEA" w14:textId="77777777" w:rsidR="00774B4A" w:rsidRDefault="00774B4A" w:rsidP="00774B4A">
            <w:r>
              <w:rPr>
                <w:b/>
              </w:rPr>
              <w:t>External Audits</w:t>
            </w:r>
          </w:p>
        </w:tc>
        <w:tc>
          <w:tcPr>
            <w:tcW w:w="813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CCD9941" w14:textId="70D32CBC" w:rsidR="00774B4A" w:rsidRDefault="00774B4A" w:rsidP="00CE0BCD">
            <w:pPr>
              <w:ind w:left="720"/>
            </w:pPr>
          </w:p>
        </w:tc>
        <w:sdt>
          <w:sdtPr>
            <w:id w:val="-1138334501"/>
            <w:placeholder>
              <w:docPart w:val="C988017DF3584DE8A66179DB2944F3F3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shd w:val="clear" w:color="auto" w:fill="auto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667D1EBD" w14:textId="40FA0720" w:rsidR="00774B4A" w:rsidRDefault="00774B4A" w:rsidP="00774B4A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774B4A" w14:paraId="08B801FF" w14:textId="77777777">
        <w:trPr>
          <w:jc w:val="center"/>
        </w:trPr>
        <w:tc>
          <w:tcPr>
            <w:tcW w:w="209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22465F6" w14:textId="77777777" w:rsidR="00774B4A" w:rsidRDefault="00774B4A" w:rsidP="00774B4A">
            <w:r>
              <w:rPr>
                <w:b/>
              </w:rPr>
              <w:t>Process</w:t>
            </w:r>
          </w:p>
          <w:p w14:paraId="596864C2" w14:textId="77777777" w:rsidR="00774B4A" w:rsidRDefault="00774B4A" w:rsidP="00774B4A">
            <w:r>
              <w:rPr>
                <w:b/>
              </w:rPr>
              <w:t>Monitoring</w:t>
            </w:r>
          </w:p>
        </w:tc>
        <w:tc>
          <w:tcPr>
            <w:tcW w:w="813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5A17885" w14:textId="58167925" w:rsidR="00774B4A" w:rsidRDefault="00774B4A" w:rsidP="00CE0BCD">
            <w:pPr>
              <w:ind w:left="720"/>
            </w:pPr>
          </w:p>
        </w:tc>
        <w:sdt>
          <w:sdtPr>
            <w:id w:val="541333110"/>
            <w:placeholder>
              <w:docPart w:val="762D248957B4455CA06DD0EB0F83CF2D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shd w:val="clear" w:color="auto" w:fill="auto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6E99434E" w14:textId="5DB86389" w:rsidR="00774B4A" w:rsidRDefault="00774B4A" w:rsidP="00774B4A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774B4A" w14:paraId="08A90B56" w14:textId="77777777">
        <w:trPr>
          <w:jc w:val="center"/>
        </w:trPr>
        <w:tc>
          <w:tcPr>
            <w:tcW w:w="209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6315474" w14:textId="77777777" w:rsidR="00774B4A" w:rsidRDefault="00774B4A" w:rsidP="00774B4A">
            <w:r>
              <w:rPr>
                <w:b/>
              </w:rPr>
              <w:t>Client Feedback</w:t>
            </w:r>
          </w:p>
        </w:tc>
        <w:tc>
          <w:tcPr>
            <w:tcW w:w="813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D819E2F" w14:textId="39403F8F" w:rsidR="00774B4A" w:rsidRDefault="00774B4A" w:rsidP="00CE0BCD">
            <w:pPr>
              <w:ind w:left="720"/>
            </w:pPr>
          </w:p>
        </w:tc>
        <w:sdt>
          <w:sdtPr>
            <w:id w:val="-2049287708"/>
            <w:placeholder>
              <w:docPart w:val="1D2D3A8E19D440BBA232CFB561D89B88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shd w:val="clear" w:color="auto" w:fill="auto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709E6C2E" w14:textId="725237C3" w:rsidR="00774B4A" w:rsidRDefault="00774B4A" w:rsidP="00774B4A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774B4A" w14:paraId="4F4059AB" w14:textId="77777777">
        <w:trPr>
          <w:jc w:val="center"/>
        </w:trPr>
        <w:tc>
          <w:tcPr>
            <w:tcW w:w="209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824A800" w14:textId="77777777" w:rsidR="00774B4A" w:rsidRDefault="00774B4A" w:rsidP="00774B4A">
            <w:r>
              <w:rPr>
                <w:b/>
              </w:rPr>
              <w:t>Emergency Preparedness</w:t>
            </w:r>
          </w:p>
        </w:tc>
        <w:tc>
          <w:tcPr>
            <w:tcW w:w="813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14DE5F7" w14:textId="18E6D698" w:rsidR="00774B4A" w:rsidRDefault="00774B4A" w:rsidP="00CE0BCD">
            <w:pPr>
              <w:ind w:left="720"/>
            </w:pPr>
          </w:p>
        </w:tc>
        <w:sdt>
          <w:sdtPr>
            <w:id w:val="-1522931227"/>
            <w:placeholder>
              <w:docPart w:val="D17C6F6A931B458B9A302F4FA9818543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shd w:val="clear" w:color="auto" w:fill="auto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747BDFA9" w14:textId="2927565F" w:rsidR="00774B4A" w:rsidRDefault="00774B4A" w:rsidP="00774B4A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774B4A" w14:paraId="1534DF8B" w14:textId="77777777">
        <w:trPr>
          <w:jc w:val="center"/>
        </w:trPr>
        <w:tc>
          <w:tcPr>
            <w:tcW w:w="209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2BCD7F3" w14:textId="77777777" w:rsidR="00774B4A" w:rsidRDefault="00774B4A" w:rsidP="00774B4A">
            <w:r>
              <w:rPr>
                <w:b/>
              </w:rPr>
              <w:t>Compliance</w:t>
            </w:r>
          </w:p>
        </w:tc>
        <w:tc>
          <w:tcPr>
            <w:tcW w:w="813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5700799" w14:textId="6BCA076C" w:rsidR="00774B4A" w:rsidRDefault="00774B4A" w:rsidP="00385EB2">
            <w:pPr>
              <w:ind w:left="720"/>
            </w:pPr>
          </w:p>
        </w:tc>
        <w:sdt>
          <w:sdtPr>
            <w:id w:val="8491795"/>
            <w:placeholder>
              <w:docPart w:val="33F35E1F80414186B6F64DF20E55FC69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shd w:val="clear" w:color="auto" w:fill="auto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55E033ED" w14:textId="57871F12" w:rsidR="00774B4A" w:rsidRDefault="00774B4A" w:rsidP="00774B4A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4C0A35" w14:paraId="04A3B530" w14:textId="77777777">
        <w:trPr>
          <w:jc w:val="center"/>
        </w:trPr>
        <w:tc>
          <w:tcPr>
            <w:tcW w:w="12000" w:type="dxa"/>
            <w:gridSpan w:val="3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870A62C" w14:textId="77777777" w:rsidR="004C0A35" w:rsidRDefault="00000000">
            <w:r>
              <w:rPr>
                <w:b/>
              </w:rPr>
              <w:t>9. Improvement</w:t>
            </w:r>
          </w:p>
        </w:tc>
      </w:tr>
      <w:tr w:rsidR="00774B4A" w14:paraId="3462163A" w14:textId="77777777">
        <w:trPr>
          <w:jc w:val="center"/>
        </w:trPr>
        <w:tc>
          <w:tcPr>
            <w:tcW w:w="209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76AA5B1" w14:textId="7C94994D" w:rsidR="00774B4A" w:rsidRDefault="00385EB2" w:rsidP="00774B4A">
            <w:r>
              <w:rPr>
                <w:b/>
              </w:rPr>
              <w:t>Corrective Action</w:t>
            </w:r>
            <w:r w:rsidR="00774B4A">
              <w:rPr>
                <w:b/>
              </w:rPr>
              <w:t xml:space="preserve"> Status</w:t>
            </w:r>
          </w:p>
        </w:tc>
        <w:tc>
          <w:tcPr>
            <w:tcW w:w="813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1633411" w14:textId="77777777" w:rsidR="00774B4A" w:rsidRDefault="00774B4A" w:rsidP="00774B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auto"/>
              <w:spacing w:after="0" w:line="276" w:lineRule="auto"/>
            </w:pPr>
          </w:p>
          <w:p w14:paraId="12FED88D" w14:textId="77777777" w:rsidR="00774B4A" w:rsidRDefault="00774B4A" w:rsidP="00385EB2">
            <w:pPr>
              <w:ind w:left="720"/>
            </w:pPr>
          </w:p>
        </w:tc>
        <w:sdt>
          <w:sdtPr>
            <w:id w:val="2124418707"/>
            <w:placeholder>
              <w:docPart w:val="E59B18F30C5E4AA69DBF7D70D3299C9A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shd w:val="clear" w:color="auto" w:fill="auto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55C652C4" w14:textId="09994D83" w:rsidR="00774B4A" w:rsidRDefault="00774B4A" w:rsidP="00774B4A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774B4A" w14:paraId="63499624" w14:textId="77777777">
        <w:trPr>
          <w:jc w:val="center"/>
        </w:trPr>
        <w:tc>
          <w:tcPr>
            <w:tcW w:w="209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1FB6D90" w14:textId="77777777" w:rsidR="00774B4A" w:rsidRDefault="00774B4A" w:rsidP="00774B4A">
            <w:r>
              <w:rPr>
                <w:b/>
              </w:rPr>
              <w:lastRenderedPageBreak/>
              <w:t>Proposed Changes</w:t>
            </w:r>
          </w:p>
        </w:tc>
        <w:tc>
          <w:tcPr>
            <w:tcW w:w="813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5A6F386" w14:textId="77777777" w:rsidR="00774B4A" w:rsidRDefault="00774B4A" w:rsidP="00774B4A">
            <w:r>
              <w:t>Other than what has been noted in these minutes, there are no proposed significant changes.</w:t>
            </w:r>
          </w:p>
        </w:tc>
        <w:sdt>
          <w:sdtPr>
            <w:id w:val="1849905916"/>
            <w:placeholder>
              <w:docPart w:val="3C8A5143D1314BE2AB29ACC5369DD99D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shd w:val="clear" w:color="auto" w:fill="auto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40D916B9" w14:textId="730D49F7" w:rsidR="00774B4A" w:rsidRDefault="00774B4A" w:rsidP="00774B4A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774B4A" w14:paraId="52F8C296" w14:textId="77777777">
        <w:trPr>
          <w:jc w:val="center"/>
        </w:trPr>
        <w:tc>
          <w:tcPr>
            <w:tcW w:w="209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911C23D" w14:textId="77777777" w:rsidR="00774B4A" w:rsidRDefault="00774B4A" w:rsidP="00774B4A">
            <w:r>
              <w:rPr>
                <w:b/>
              </w:rPr>
              <w:t>Opportunities for Improvement</w:t>
            </w:r>
          </w:p>
        </w:tc>
        <w:tc>
          <w:tcPr>
            <w:tcW w:w="813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9556BDC" w14:textId="41EC8589" w:rsidR="00774B4A" w:rsidRDefault="00774B4A" w:rsidP="00774B4A">
            <w:pPr>
              <w:ind w:left="720"/>
            </w:pPr>
          </w:p>
        </w:tc>
        <w:sdt>
          <w:sdtPr>
            <w:id w:val="561607436"/>
            <w:placeholder>
              <w:docPart w:val="D8557C0402444D6B94AAAE4BBFD5D8D6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shd w:val="clear" w:color="auto" w:fill="auto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3D17BEA0" w14:textId="15B0AA87" w:rsidR="00774B4A" w:rsidRDefault="00774B4A" w:rsidP="00774B4A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4C0A35" w14:paraId="409AFCEC" w14:textId="77777777">
        <w:trPr>
          <w:jc w:val="center"/>
        </w:trPr>
        <w:tc>
          <w:tcPr>
            <w:tcW w:w="12000" w:type="dxa"/>
            <w:gridSpan w:val="3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C4DD2C1" w14:textId="77777777" w:rsidR="004C0A35" w:rsidRDefault="00000000">
            <w:r>
              <w:rPr>
                <w:b/>
              </w:rPr>
              <w:t>10. Other business</w:t>
            </w:r>
          </w:p>
        </w:tc>
      </w:tr>
      <w:tr w:rsidR="00774B4A" w14:paraId="0741D12E" w14:textId="77777777">
        <w:trPr>
          <w:jc w:val="center"/>
        </w:trPr>
        <w:tc>
          <w:tcPr>
            <w:tcW w:w="209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4E5B62A" w14:textId="77777777" w:rsidR="00774B4A" w:rsidRDefault="00774B4A" w:rsidP="00774B4A">
            <w:r>
              <w:rPr>
                <w:b/>
              </w:rPr>
              <w:t>Effectiveness</w:t>
            </w:r>
          </w:p>
        </w:tc>
        <w:tc>
          <w:tcPr>
            <w:tcW w:w="813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B8A2739" w14:textId="55918E8B" w:rsidR="00774B4A" w:rsidRDefault="00774B4A" w:rsidP="00774B4A">
            <w:r>
              <w:t xml:space="preserve">It was agreed that the management system continues to meet the goals and objectives of </w:t>
            </w:r>
          </w:p>
        </w:tc>
        <w:sdt>
          <w:sdtPr>
            <w:id w:val="1665117457"/>
            <w:placeholder>
              <w:docPart w:val="90DA359E42794AF0AA23C6B3A4ECF317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shd w:val="clear" w:color="auto" w:fill="auto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0E0F97DE" w14:textId="5C94CDC3" w:rsidR="00774B4A" w:rsidRDefault="00774B4A" w:rsidP="00774B4A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774B4A" w14:paraId="50ADC33B" w14:textId="77777777">
        <w:trPr>
          <w:jc w:val="center"/>
        </w:trPr>
        <w:tc>
          <w:tcPr>
            <w:tcW w:w="209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30287AA" w14:textId="77777777" w:rsidR="00774B4A" w:rsidRDefault="00774B4A" w:rsidP="00774B4A">
            <w:r>
              <w:t> </w:t>
            </w:r>
          </w:p>
        </w:tc>
        <w:tc>
          <w:tcPr>
            <w:tcW w:w="813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31B2FD8" w14:textId="77777777" w:rsidR="00774B4A" w:rsidRDefault="00774B4A" w:rsidP="00774B4A">
            <w:r>
              <w:t>No other business.</w:t>
            </w:r>
          </w:p>
        </w:tc>
        <w:sdt>
          <w:sdtPr>
            <w:id w:val="-906216085"/>
            <w:placeholder>
              <w:docPart w:val="8DD233FA860D4EAD8C783D55E4DDB19A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shd w:val="clear" w:color="auto" w:fill="auto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150735F5" w14:textId="01E69CDC" w:rsidR="00774B4A" w:rsidRDefault="00774B4A" w:rsidP="00385EB2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4C0A35" w14:paraId="4AC01ECA" w14:textId="77777777">
        <w:trPr>
          <w:jc w:val="center"/>
        </w:trPr>
        <w:tc>
          <w:tcPr>
            <w:tcW w:w="12000" w:type="dxa"/>
            <w:gridSpan w:val="3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527965C" w14:textId="77777777" w:rsidR="004C0A35" w:rsidRDefault="00000000">
            <w:r>
              <w:rPr>
                <w:b/>
              </w:rPr>
              <w:t>11.  Next Meeting</w:t>
            </w:r>
          </w:p>
        </w:tc>
      </w:tr>
      <w:tr w:rsidR="004C0A35" w14:paraId="2BB5A839" w14:textId="77777777">
        <w:trPr>
          <w:jc w:val="center"/>
        </w:trPr>
        <w:tc>
          <w:tcPr>
            <w:tcW w:w="209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769FD48" w14:textId="77777777" w:rsidR="004C0A35" w:rsidRDefault="00000000">
            <w:r>
              <w:t> </w:t>
            </w:r>
          </w:p>
        </w:tc>
        <w:sdt>
          <w:sdtPr>
            <w:id w:val="754247729"/>
            <w:placeholder>
              <w:docPart w:val="F33F00F9DD3C410B85071191DA2F5027"/>
            </w:placeholder>
            <w:showingPlcHdr/>
            <w:date>
              <w:dateFormat w:val="d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8138" w:type="dxa"/>
                <w:shd w:val="clear" w:color="auto" w:fill="auto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48267B16" w14:textId="03C3D020" w:rsidR="004C0A35" w:rsidRDefault="00385EB2" w:rsidP="00385EB2">
                <w:pPr>
                  <w:jc w:val="center"/>
                </w:pPr>
                <w:r w:rsidRPr="00265FE7">
                  <w:rPr>
                    <w:rStyle w:val="PlaceholderText"/>
                    <w:rFonts w:eastAsia="Arial"/>
                  </w:rPr>
                  <w:t>Click or tap to enter a date.</w:t>
                </w:r>
              </w:p>
            </w:tc>
          </w:sdtContent>
        </w:sdt>
        <w:tc>
          <w:tcPr>
            <w:tcW w:w="1764" w:type="dxa"/>
            <w:shd w:val="clear" w:color="auto" w:fill="auto"/>
            <w:vAlign w:val="center"/>
          </w:tcPr>
          <w:p w14:paraId="074CE339" w14:textId="77777777" w:rsidR="004C0A35" w:rsidRDefault="004C0A35"/>
        </w:tc>
      </w:tr>
    </w:tbl>
    <w:p w14:paraId="7303541E" w14:textId="77777777" w:rsidR="004C0A35" w:rsidRDefault="004C0A35"/>
    <w:sectPr w:rsidR="004C0A35">
      <w:pgSz w:w="16838" w:h="11906" w:orient="landscape"/>
      <w:pgMar w:top="720" w:right="720" w:bottom="720" w:left="720" w:header="170" w:footer="28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A1E4BF" w14:textId="77777777" w:rsidR="00540837" w:rsidRDefault="00540837">
      <w:pPr>
        <w:spacing w:after="0"/>
      </w:pPr>
      <w:r>
        <w:separator/>
      </w:r>
    </w:p>
  </w:endnote>
  <w:endnote w:type="continuationSeparator" w:id="0">
    <w:p w14:paraId="5CE1088F" w14:textId="77777777" w:rsidR="00540837" w:rsidRDefault="0054083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Noto Sans Symbols">
    <w:charset w:val="00"/>
    <w:family w:val="auto"/>
    <w:pitch w:val="default"/>
    <w:embedRegular r:id="rId1" w:fontKey="{28A0AA56-68B0-44ED-8964-87F3CC3B8723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2" w:fontKey="{1D5E67CB-C278-47B7-B377-D5D8BAADF32F}"/>
    <w:embedItalic r:id="rId3" w:fontKey="{92FF2C93-74FE-4C99-A1A3-785C0F05B5A1}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4" w:fontKey="{02445311-C109-42B3-B44A-81172AB21440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9032A8" w14:textId="24A35707" w:rsidR="004C0A35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/>
      <w:jc w:val="center"/>
      <w:rPr>
        <w:rFonts w:eastAsia="Arial"/>
      </w:rPr>
    </w:pPr>
    <w:r>
      <w:rPr>
        <w:rFonts w:eastAsia="Arial"/>
      </w:rPr>
      <w:t xml:space="preserve">Issued </w:t>
    </w:r>
    <w:r w:rsidR="00260FD0">
      <w:rPr>
        <w:rFonts w:eastAsia="Arial"/>
      </w:rPr>
      <w:t>Thursday, 5 June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96EE6F" w14:textId="77777777" w:rsidR="00540837" w:rsidRDefault="00540837">
      <w:pPr>
        <w:spacing w:after="0"/>
      </w:pPr>
      <w:r>
        <w:separator/>
      </w:r>
    </w:p>
  </w:footnote>
  <w:footnote w:type="continuationSeparator" w:id="0">
    <w:p w14:paraId="51B2980E" w14:textId="77777777" w:rsidR="00540837" w:rsidRDefault="0054083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8D9B3F" w14:textId="1D397A63" w:rsidR="004C0A35" w:rsidRDefault="007E4F3C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/>
      <w:jc w:val="right"/>
      <w:rPr>
        <w:rFonts w:eastAsia="Arial"/>
      </w:rPr>
    </w:pPr>
    <w:r>
      <w:rPr>
        <w:rFonts w:eastAsia="Arial"/>
        <w:noProof/>
      </w:rPr>
      <w:drawing>
        <wp:inline distT="0" distB="0" distL="0" distR="0" wp14:anchorId="749476C4" wp14:editId="55295616">
          <wp:extent cx="694586" cy="295275"/>
          <wp:effectExtent l="0" t="0" r="0" b="0"/>
          <wp:docPr id="163881129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38811294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698371" cy="29688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3974B4"/>
    <w:multiLevelType w:val="multilevel"/>
    <w:tmpl w:val="D2DE1AC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" w15:restartNumberingAfterBreak="0">
    <w:nsid w:val="03254BAD"/>
    <w:multiLevelType w:val="multilevel"/>
    <w:tmpl w:val="D4D6AFA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" w15:restartNumberingAfterBreak="0">
    <w:nsid w:val="08427D02"/>
    <w:multiLevelType w:val="multilevel"/>
    <w:tmpl w:val="1C1005C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3" w15:restartNumberingAfterBreak="0">
    <w:nsid w:val="0FD056B4"/>
    <w:multiLevelType w:val="multilevel"/>
    <w:tmpl w:val="D932E53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4" w15:restartNumberingAfterBreak="0">
    <w:nsid w:val="102D5456"/>
    <w:multiLevelType w:val="multilevel"/>
    <w:tmpl w:val="52620AC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5" w15:restartNumberingAfterBreak="0">
    <w:nsid w:val="109A29D7"/>
    <w:multiLevelType w:val="multilevel"/>
    <w:tmpl w:val="9EC46C8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6" w15:restartNumberingAfterBreak="0">
    <w:nsid w:val="124E5F1E"/>
    <w:multiLevelType w:val="multilevel"/>
    <w:tmpl w:val="97C4B7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7" w15:restartNumberingAfterBreak="0">
    <w:nsid w:val="155471D7"/>
    <w:multiLevelType w:val="multilevel"/>
    <w:tmpl w:val="1A5EE6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8" w15:restartNumberingAfterBreak="0">
    <w:nsid w:val="1AFA237B"/>
    <w:multiLevelType w:val="multilevel"/>
    <w:tmpl w:val="E34C698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9" w15:restartNumberingAfterBreak="0">
    <w:nsid w:val="1C5A6831"/>
    <w:multiLevelType w:val="multilevel"/>
    <w:tmpl w:val="CF98BAB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0" w15:restartNumberingAfterBreak="0">
    <w:nsid w:val="1D09188E"/>
    <w:multiLevelType w:val="hybridMultilevel"/>
    <w:tmpl w:val="62D6044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B27B54"/>
    <w:multiLevelType w:val="multilevel"/>
    <w:tmpl w:val="2E12B63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2" w15:restartNumberingAfterBreak="0">
    <w:nsid w:val="265B24E3"/>
    <w:multiLevelType w:val="multilevel"/>
    <w:tmpl w:val="B4E64B0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3" w15:restartNumberingAfterBreak="0">
    <w:nsid w:val="2B046199"/>
    <w:multiLevelType w:val="multilevel"/>
    <w:tmpl w:val="0F021C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4" w15:restartNumberingAfterBreak="0">
    <w:nsid w:val="2F2674B8"/>
    <w:multiLevelType w:val="multilevel"/>
    <w:tmpl w:val="F5CC275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5" w15:restartNumberingAfterBreak="0">
    <w:nsid w:val="33341DB8"/>
    <w:multiLevelType w:val="multilevel"/>
    <w:tmpl w:val="BCCEE3D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6" w15:restartNumberingAfterBreak="0">
    <w:nsid w:val="4D3E1A0B"/>
    <w:multiLevelType w:val="multilevel"/>
    <w:tmpl w:val="C188F7E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7" w15:restartNumberingAfterBreak="0">
    <w:nsid w:val="4D835BA5"/>
    <w:multiLevelType w:val="multilevel"/>
    <w:tmpl w:val="3C6A2A7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8" w15:restartNumberingAfterBreak="0">
    <w:nsid w:val="4E7102A5"/>
    <w:multiLevelType w:val="multilevel"/>
    <w:tmpl w:val="2460DC5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9" w15:restartNumberingAfterBreak="0">
    <w:nsid w:val="515F5F8D"/>
    <w:multiLevelType w:val="multilevel"/>
    <w:tmpl w:val="D292A9B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0" w15:restartNumberingAfterBreak="0">
    <w:nsid w:val="524146FA"/>
    <w:multiLevelType w:val="multilevel"/>
    <w:tmpl w:val="32C28E6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1" w15:restartNumberingAfterBreak="0">
    <w:nsid w:val="571511B9"/>
    <w:multiLevelType w:val="multilevel"/>
    <w:tmpl w:val="451803D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2" w15:restartNumberingAfterBreak="0">
    <w:nsid w:val="59B25824"/>
    <w:multiLevelType w:val="multilevel"/>
    <w:tmpl w:val="513CD9A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3" w15:restartNumberingAfterBreak="0">
    <w:nsid w:val="64B954FD"/>
    <w:multiLevelType w:val="multilevel"/>
    <w:tmpl w:val="68DEA54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4" w15:restartNumberingAfterBreak="0">
    <w:nsid w:val="66AD4CCF"/>
    <w:multiLevelType w:val="multilevel"/>
    <w:tmpl w:val="BCC0A89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5" w15:restartNumberingAfterBreak="0">
    <w:nsid w:val="68B77414"/>
    <w:multiLevelType w:val="multilevel"/>
    <w:tmpl w:val="DA5A5EF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6" w15:restartNumberingAfterBreak="0">
    <w:nsid w:val="6B5859C5"/>
    <w:multiLevelType w:val="multilevel"/>
    <w:tmpl w:val="591C0A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7" w15:restartNumberingAfterBreak="0">
    <w:nsid w:val="6BE625AE"/>
    <w:multiLevelType w:val="multilevel"/>
    <w:tmpl w:val="A002104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8" w15:restartNumberingAfterBreak="0">
    <w:nsid w:val="6F931DD2"/>
    <w:multiLevelType w:val="multilevel"/>
    <w:tmpl w:val="6B4E151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9" w15:restartNumberingAfterBreak="0">
    <w:nsid w:val="6FB71A77"/>
    <w:multiLevelType w:val="multilevel"/>
    <w:tmpl w:val="F61653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30" w15:restartNumberingAfterBreak="0">
    <w:nsid w:val="75FB6C99"/>
    <w:multiLevelType w:val="multilevel"/>
    <w:tmpl w:val="10B89F0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31" w15:restartNumberingAfterBreak="0">
    <w:nsid w:val="7CB21C6A"/>
    <w:multiLevelType w:val="multilevel"/>
    <w:tmpl w:val="78222C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32" w15:restartNumberingAfterBreak="0">
    <w:nsid w:val="7F773E59"/>
    <w:multiLevelType w:val="multilevel"/>
    <w:tmpl w:val="2D3CA8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num w:numId="1" w16cid:durableId="1814592861">
    <w:abstractNumId w:val="5"/>
  </w:num>
  <w:num w:numId="2" w16cid:durableId="615873921">
    <w:abstractNumId w:val="6"/>
  </w:num>
  <w:num w:numId="3" w16cid:durableId="1195728055">
    <w:abstractNumId w:val="17"/>
  </w:num>
  <w:num w:numId="4" w16cid:durableId="1568373073">
    <w:abstractNumId w:val="15"/>
  </w:num>
  <w:num w:numId="5" w16cid:durableId="1382050911">
    <w:abstractNumId w:val="0"/>
  </w:num>
  <w:num w:numId="6" w16cid:durableId="1899972040">
    <w:abstractNumId w:val="27"/>
  </w:num>
  <w:num w:numId="7" w16cid:durableId="1687515240">
    <w:abstractNumId w:val="16"/>
  </w:num>
  <w:num w:numId="8" w16cid:durableId="259721392">
    <w:abstractNumId w:val="28"/>
  </w:num>
  <w:num w:numId="9" w16cid:durableId="1106267937">
    <w:abstractNumId w:val="11"/>
  </w:num>
  <w:num w:numId="10" w16cid:durableId="1551110760">
    <w:abstractNumId w:val="25"/>
  </w:num>
  <w:num w:numId="11" w16cid:durableId="46226565">
    <w:abstractNumId w:val="22"/>
  </w:num>
  <w:num w:numId="12" w16cid:durableId="878318916">
    <w:abstractNumId w:val="23"/>
  </w:num>
  <w:num w:numId="13" w16cid:durableId="2097746147">
    <w:abstractNumId w:val="13"/>
  </w:num>
  <w:num w:numId="14" w16cid:durableId="567229860">
    <w:abstractNumId w:val="21"/>
  </w:num>
  <w:num w:numId="15" w16cid:durableId="895121887">
    <w:abstractNumId w:val="12"/>
  </w:num>
  <w:num w:numId="16" w16cid:durableId="30961233">
    <w:abstractNumId w:val="2"/>
  </w:num>
  <w:num w:numId="17" w16cid:durableId="458455368">
    <w:abstractNumId w:val="29"/>
  </w:num>
  <w:num w:numId="18" w16cid:durableId="281881466">
    <w:abstractNumId w:val="1"/>
  </w:num>
  <w:num w:numId="19" w16cid:durableId="1441489326">
    <w:abstractNumId w:val="7"/>
  </w:num>
  <w:num w:numId="20" w16cid:durableId="425611088">
    <w:abstractNumId w:val="31"/>
  </w:num>
  <w:num w:numId="21" w16cid:durableId="1531408820">
    <w:abstractNumId w:val="30"/>
  </w:num>
  <w:num w:numId="22" w16cid:durableId="1351571196">
    <w:abstractNumId w:val="24"/>
  </w:num>
  <w:num w:numId="23" w16cid:durableId="1973706648">
    <w:abstractNumId w:val="19"/>
  </w:num>
  <w:num w:numId="24" w16cid:durableId="392699788">
    <w:abstractNumId w:val="4"/>
  </w:num>
  <w:num w:numId="25" w16cid:durableId="1192956173">
    <w:abstractNumId w:val="8"/>
  </w:num>
  <w:num w:numId="26" w16cid:durableId="261765219">
    <w:abstractNumId w:val="18"/>
  </w:num>
  <w:num w:numId="27" w16cid:durableId="1657225305">
    <w:abstractNumId w:val="3"/>
  </w:num>
  <w:num w:numId="28" w16cid:durableId="331371184">
    <w:abstractNumId w:val="9"/>
  </w:num>
  <w:num w:numId="29" w16cid:durableId="770199252">
    <w:abstractNumId w:val="14"/>
  </w:num>
  <w:num w:numId="30" w16cid:durableId="1279534152">
    <w:abstractNumId w:val="26"/>
  </w:num>
  <w:num w:numId="31" w16cid:durableId="1591425881">
    <w:abstractNumId w:val="32"/>
  </w:num>
  <w:num w:numId="32" w16cid:durableId="1003975703">
    <w:abstractNumId w:val="20"/>
  </w:num>
  <w:num w:numId="33" w16cid:durableId="203079642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TrueTypeFont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0A35"/>
    <w:rsid w:val="000155E1"/>
    <w:rsid w:val="0014488D"/>
    <w:rsid w:val="00182209"/>
    <w:rsid w:val="001E5A1F"/>
    <w:rsid w:val="00260FD0"/>
    <w:rsid w:val="002F3C21"/>
    <w:rsid w:val="00343893"/>
    <w:rsid w:val="00385EB2"/>
    <w:rsid w:val="00447DBA"/>
    <w:rsid w:val="004C0A35"/>
    <w:rsid w:val="004D7ED1"/>
    <w:rsid w:val="00513379"/>
    <w:rsid w:val="00514F47"/>
    <w:rsid w:val="00540837"/>
    <w:rsid w:val="006B5022"/>
    <w:rsid w:val="007067AB"/>
    <w:rsid w:val="00774B4A"/>
    <w:rsid w:val="007E4F3C"/>
    <w:rsid w:val="008759D4"/>
    <w:rsid w:val="00886846"/>
    <w:rsid w:val="009A159E"/>
    <w:rsid w:val="009D5386"/>
    <w:rsid w:val="00A06962"/>
    <w:rsid w:val="00A11B4E"/>
    <w:rsid w:val="00A366F3"/>
    <w:rsid w:val="00A72868"/>
    <w:rsid w:val="00A75A25"/>
    <w:rsid w:val="00B46233"/>
    <w:rsid w:val="00B55ECF"/>
    <w:rsid w:val="00B60055"/>
    <w:rsid w:val="00B60759"/>
    <w:rsid w:val="00CE0BCD"/>
    <w:rsid w:val="00CF1DDB"/>
    <w:rsid w:val="00D32682"/>
    <w:rsid w:val="00E00CB6"/>
    <w:rsid w:val="00F161C6"/>
    <w:rsid w:val="00F3619D"/>
    <w:rsid w:val="00F74A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90D9C4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Arial"/>
        <w:color w:val="101010"/>
        <w:sz w:val="21"/>
        <w:szCs w:val="21"/>
        <w:lang w:val="en-AU" w:eastAsia="en-AU" w:bidi="ar-SA"/>
      </w:rPr>
    </w:rPrDefault>
    <w:pPrDefault>
      <w:pPr>
        <w:shd w:val="clear" w:color="auto" w:fill="FFFFFF"/>
        <w:spacing w:after="15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65A7"/>
    <w:rPr>
      <w:rFonts w:eastAsia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095710"/>
    <w:pPr>
      <w:spacing w:before="100" w:beforeAutospacing="1" w:after="120" w:line="410" w:lineRule="atLeast"/>
      <w:outlineLvl w:val="0"/>
    </w:pPr>
    <w:rPr>
      <w:b/>
      <w:bCs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95710"/>
    <w:pPr>
      <w:spacing w:before="100" w:beforeAutospacing="1" w:after="120" w:line="410" w:lineRule="atLeast"/>
      <w:outlineLvl w:val="1"/>
    </w:pPr>
    <w:rPr>
      <w:b/>
      <w:bCs/>
      <w:sz w:val="28"/>
      <w:szCs w:val="28"/>
    </w:rPr>
  </w:style>
  <w:style w:type="paragraph" w:styleId="Heading3">
    <w:name w:val="heading 3"/>
    <w:basedOn w:val="Heading1"/>
    <w:next w:val="Normal"/>
    <w:link w:val="Heading3Char"/>
    <w:uiPriority w:val="9"/>
    <w:semiHidden/>
    <w:unhideWhenUsed/>
    <w:qFormat/>
    <w:rsid w:val="00622965"/>
    <w:pPr>
      <w:outlineLvl w:val="2"/>
    </w:pPr>
    <w:rPr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56FF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56FF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56FF2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56FF2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56FF2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56FF2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C56FF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095710"/>
    <w:rPr>
      <w:rFonts w:eastAsia="Times New Roman"/>
      <w:b/>
      <w:bCs/>
      <w:kern w:val="0"/>
      <w:sz w:val="32"/>
      <w:szCs w:val="32"/>
      <w:shd w:val="clear" w:color="auto" w:fill="FFFFFF"/>
      <w:lang w:eastAsia="en-AU"/>
    </w:rPr>
  </w:style>
  <w:style w:type="character" w:customStyle="1" w:styleId="Heading2Char">
    <w:name w:val="Heading 2 Char"/>
    <w:basedOn w:val="DefaultParagraphFont"/>
    <w:link w:val="Heading2"/>
    <w:uiPriority w:val="9"/>
    <w:rsid w:val="00095710"/>
    <w:rPr>
      <w:rFonts w:eastAsia="Times New Roman"/>
      <w:b/>
      <w:bCs/>
      <w:kern w:val="0"/>
      <w:sz w:val="28"/>
      <w:szCs w:val="28"/>
      <w:shd w:val="clear" w:color="auto" w:fill="FFFFFF"/>
      <w:lang w:eastAsia="en-AU"/>
    </w:rPr>
  </w:style>
  <w:style w:type="character" w:customStyle="1" w:styleId="Heading3Char">
    <w:name w:val="Heading 3 Char"/>
    <w:basedOn w:val="DefaultParagraphFont"/>
    <w:link w:val="Heading3"/>
    <w:uiPriority w:val="9"/>
    <w:rsid w:val="00622965"/>
    <w:rPr>
      <w:rFonts w:eastAsia="Times New Roman"/>
      <w:b/>
      <w:bCs/>
      <w:kern w:val="0"/>
      <w:sz w:val="24"/>
      <w:szCs w:val="24"/>
      <w:shd w:val="clear" w:color="auto" w:fill="FFFFFF"/>
      <w:lang w:eastAsia="en-AU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56FF2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56FF2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56FF2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56FF2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56FF2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56FF2"/>
    <w:rPr>
      <w:rFonts w:asciiTheme="minorHAnsi" w:eastAsiaTheme="majorEastAsia" w:hAnsiTheme="minorHAnsi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sid w:val="00C56F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Pr>
      <w:rFonts w:ascii="Aptos" w:eastAsia="Aptos" w:hAnsi="Aptos" w:cs="Aptos"/>
      <w:color w:val="595959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56FF2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56FF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56FF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56FF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56FF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56FF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56FF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56FF2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133AEB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133AEB"/>
  </w:style>
  <w:style w:type="paragraph" w:styleId="Footer">
    <w:name w:val="footer"/>
    <w:basedOn w:val="Normal"/>
    <w:link w:val="FooterChar"/>
    <w:uiPriority w:val="99"/>
    <w:unhideWhenUsed/>
    <w:rsid w:val="00133AEB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133AEB"/>
  </w:style>
  <w:style w:type="character" w:styleId="Hyperlink">
    <w:name w:val="Hyperlink"/>
    <w:basedOn w:val="DefaultParagraphFont"/>
    <w:uiPriority w:val="99"/>
    <w:unhideWhenUsed/>
    <w:rsid w:val="006B227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B227B"/>
    <w:rPr>
      <w:color w:val="605E5C"/>
      <w:shd w:val="clear" w:color="auto" w:fill="E1DFDD"/>
    </w:rPr>
  </w:style>
  <w:style w:type="table" w:customStyle="1" w:styleId="a">
    <w:basedOn w:val="TableNormal"/>
    <w:tblPr>
      <w:tblStyleRowBandSize w:val="1"/>
      <w:tblStyleColBandSize w:val="1"/>
      <w:tblCellMar>
        <w:top w:w="8" w:type="dxa"/>
        <w:left w:w="8" w:type="dxa"/>
        <w:bottom w:w="8" w:type="dxa"/>
        <w:right w:w="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8" w:type="dxa"/>
        <w:left w:w="8" w:type="dxa"/>
        <w:bottom w:w="8" w:type="dxa"/>
        <w:right w:w="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447DBA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19C5C271307F4C82B3E2EA6ACA2C19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D69FD6-BAF1-4BCF-AACF-2707C0763556}"/>
      </w:docPartPr>
      <w:docPartBody>
        <w:p w:rsidR="00B72510" w:rsidRDefault="00783C7F" w:rsidP="00783C7F">
          <w:pPr>
            <w:pStyle w:val="19C5C271307F4C82B3E2EA6ACA2C194B9"/>
          </w:pPr>
          <w:r w:rsidRPr="00D32682">
            <w:rPr>
              <w:rStyle w:val="PlaceholderText"/>
              <w:rFonts w:eastAsia="Arial"/>
              <w:color w:val="auto"/>
            </w:rPr>
            <w:t>Click or tap to enter a date.</w:t>
          </w:r>
        </w:p>
      </w:docPartBody>
    </w:docPart>
    <w:docPart>
      <w:docPartPr>
        <w:name w:val="0319B8D99E3B4710BA3D8C2FC38633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024776-3448-4682-BC2E-2F6A7513BA19}"/>
      </w:docPartPr>
      <w:docPartBody>
        <w:p w:rsidR="00B72510" w:rsidRDefault="00783C7F" w:rsidP="00783C7F">
          <w:pPr>
            <w:pStyle w:val="0319B8D99E3B4710BA3D8C2FC38633CF1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34D8E8E0F76641A3BC148C43218F5A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E4CBDD-0573-49E5-97C0-4CB170128D8C}"/>
      </w:docPartPr>
      <w:docPartBody>
        <w:p w:rsidR="00B72510" w:rsidRDefault="00783C7F" w:rsidP="00783C7F">
          <w:pPr>
            <w:pStyle w:val="34D8E8E0F76641A3BC148C43218F5A0E1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E029333DEBF14642AEF823243C6350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50673A-8B05-4C7A-9324-7F8DC56C0B3C}"/>
      </w:docPartPr>
      <w:docPartBody>
        <w:p w:rsidR="00B72510" w:rsidRDefault="00783C7F" w:rsidP="00783C7F">
          <w:pPr>
            <w:pStyle w:val="E029333DEBF14642AEF823243C6350E71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B0CAEB84A93745DFB3B9C28228C3C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45DA7C-5524-4D9E-9E82-191CDDFB6B53}"/>
      </w:docPartPr>
      <w:docPartBody>
        <w:p w:rsidR="00B72510" w:rsidRDefault="00783C7F" w:rsidP="00783C7F">
          <w:pPr>
            <w:pStyle w:val="B0CAEB84A93745DFB3B9C28228C3C3AD1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46196C5558D0423AB2BA2FC17D58CC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E6C3CA-E8B9-4EB5-B4CF-784A6184006E}"/>
      </w:docPartPr>
      <w:docPartBody>
        <w:p w:rsidR="00B72510" w:rsidRDefault="00783C7F" w:rsidP="00783C7F">
          <w:pPr>
            <w:pStyle w:val="46196C5558D0423AB2BA2FC17D58CCB21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DEA7C05C199A4E61B110F078C9A510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0E5E75-421D-4BEB-A297-6C8F15121B79}"/>
      </w:docPartPr>
      <w:docPartBody>
        <w:p w:rsidR="00B72510" w:rsidRDefault="00783C7F" w:rsidP="00783C7F">
          <w:pPr>
            <w:pStyle w:val="DEA7C05C199A4E61B110F078C9A510771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708FD07ADE734A49A26B36F11FC80F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4772CE-DA2F-498E-BDE2-97B0B737F950}"/>
      </w:docPartPr>
      <w:docPartBody>
        <w:p w:rsidR="00B72510" w:rsidRDefault="00783C7F" w:rsidP="00783C7F">
          <w:pPr>
            <w:pStyle w:val="708FD07ADE734A49A26B36F11FC80F161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3D2DA421BBB246DE979FFCBEFD8204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5BA840-7E33-4A5F-86D0-04AE88EB9DC2}"/>
      </w:docPartPr>
      <w:docPartBody>
        <w:p w:rsidR="00B72510" w:rsidRDefault="00783C7F" w:rsidP="00783C7F">
          <w:pPr>
            <w:pStyle w:val="3D2DA421BBB246DE979FFCBEFD8204E81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370245A0AE1F4170BD4A3C0BE2B4F1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9E73AD-BC91-40FD-96F3-3FC1FDCB3E62}"/>
      </w:docPartPr>
      <w:docPartBody>
        <w:p w:rsidR="00B72510" w:rsidRDefault="00783C7F" w:rsidP="00783C7F">
          <w:pPr>
            <w:pStyle w:val="370245A0AE1F4170BD4A3C0BE2B4F1211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009917B1636E4EEEAC683137FCB4A8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27D1F5-C8B1-4E0E-873B-A4E65DD5B246}"/>
      </w:docPartPr>
      <w:docPartBody>
        <w:p w:rsidR="00B72510" w:rsidRDefault="00783C7F" w:rsidP="00783C7F">
          <w:pPr>
            <w:pStyle w:val="009917B1636E4EEEAC683137FCB4A8F51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529C0AAFA9FA438A8844139C6EE59E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05986B-28BE-4B5A-A2E2-3641CC2EA184}"/>
      </w:docPartPr>
      <w:docPartBody>
        <w:p w:rsidR="00B72510" w:rsidRDefault="00783C7F" w:rsidP="00783C7F">
          <w:pPr>
            <w:pStyle w:val="529C0AAFA9FA438A8844139C6EE59E7D1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DC680549FB2D434EBDDD3E3B861022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F49C9A-2E66-4F77-86DF-0AD74045AEB4}"/>
      </w:docPartPr>
      <w:docPartBody>
        <w:p w:rsidR="00B72510" w:rsidRDefault="00783C7F" w:rsidP="00783C7F">
          <w:pPr>
            <w:pStyle w:val="DC680549FB2D434EBDDD3E3B861022AE1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31FFB8DCBD984BECAC3A583C0F46C7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0BD2AE-503F-474C-B190-0AA3759923BD}"/>
      </w:docPartPr>
      <w:docPartBody>
        <w:p w:rsidR="00B72510" w:rsidRDefault="00783C7F" w:rsidP="00783C7F">
          <w:pPr>
            <w:pStyle w:val="31FFB8DCBD984BECAC3A583C0F46C7821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EAF0DC30B7554D97AC5109078800C6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6E96BF-706E-42E6-8D86-902DB7D7FDB6}"/>
      </w:docPartPr>
      <w:docPartBody>
        <w:p w:rsidR="00B72510" w:rsidRDefault="00783C7F" w:rsidP="00783C7F">
          <w:pPr>
            <w:pStyle w:val="EAF0DC30B7554D97AC5109078800C6A31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7AB044CA8CFD493C819DDCC73D79E6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BB26E1-CBED-4E98-895A-6F3EC63D5B49}"/>
      </w:docPartPr>
      <w:docPartBody>
        <w:p w:rsidR="00B72510" w:rsidRDefault="00783C7F" w:rsidP="00783C7F">
          <w:pPr>
            <w:pStyle w:val="7AB044CA8CFD493C819DDCC73D79E6131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92E19FF093D54B0FBBDC9276E34CF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8B4E36-9369-4179-9507-56619303899A}"/>
      </w:docPartPr>
      <w:docPartBody>
        <w:p w:rsidR="00B72510" w:rsidRDefault="00783C7F" w:rsidP="00783C7F">
          <w:pPr>
            <w:pStyle w:val="92E19FF093D54B0FBBDC9276E34CF2F11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A71780364E6B4222B0ABD44099A6F8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3EECA2-AC22-4F94-A9B9-0D5E89295869}"/>
      </w:docPartPr>
      <w:docPartBody>
        <w:p w:rsidR="00B72510" w:rsidRDefault="00783C7F" w:rsidP="00783C7F">
          <w:pPr>
            <w:pStyle w:val="A71780364E6B4222B0ABD44099A6F84D1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E6776BD900E7485F8C5929338D887A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6CE916-CF19-49CF-9F37-9983D7FA4C88}"/>
      </w:docPartPr>
      <w:docPartBody>
        <w:p w:rsidR="00B72510" w:rsidRDefault="00783C7F" w:rsidP="00783C7F">
          <w:pPr>
            <w:pStyle w:val="E6776BD900E7485F8C5929338D887AA41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AEFC1EF4538349BBA2CDE2F061DCEA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B8958E-3ABE-474E-A3FE-AAC0C7996C69}"/>
      </w:docPartPr>
      <w:docPartBody>
        <w:p w:rsidR="00B72510" w:rsidRDefault="00783C7F" w:rsidP="00783C7F">
          <w:pPr>
            <w:pStyle w:val="AEFC1EF4538349BBA2CDE2F061DCEA251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C988017DF3584DE8A66179DB2944F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6808EF-B06A-4660-88B4-CB3E2CE8A9D1}"/>
      </w:docPartPr>
      <w:docPartBody>
        <w:p w:rsidR="00B72510" w:rsidRDefault="00783C7F" w:rsidP="00783C7F">
          <w:pPr>
            <w:pStyle w:val="C988017DF3584DE8A66179DB2944F3F31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762D248957B4455CA06DD0EB0F83CF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15E71D-9058-49F7-8C24-608D9DAA370E}"/>
      </w:docPartPr>
      <w:docPartBody>
        <w:p w:rsidR="00B72510" w:rsidRDefault="00783C7F" w:rsidP="00783C7F">
          <w:pPr>
            <w:pStyle w:val="762D248957B4455CA06DD0EB0F83CF2D1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1D2D3A8E19D440BBA232CFB561D89B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482127-40A8-40DA-9500-B420C21C05EE}"/>
      </w:docPartPr>
      <w:docPartBody>
        <w:p w:rsidR="00B72510" w:rsidRDefault="00783C7F" w:rsidP="00783C7F">
          <w:pPr>
            <w:pStyle w:val="1D2D3A8E19D440BBA232CFB561D89B881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D17C6F6A931B458B9A302F4FA98185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062B4B-3152-42DB-849E-CE33E06A84B3}"/>
      </w:docPartPr>
      <w:docPartBody>
        <w:p w:rsidR="00B72510" w:rsidRDefault="00783C7F" w:rsidP="00783C7F">
          <w:pPr>
            <w:pStyle w:val="D17C6F6A931B458B9A302F4FA98185431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33F35E1F80414186B6F64DF20E55FC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1752A2-9DB5-4B63-8315-7010DC826851}"/>
      </w:docPartPr>
      <w:docPartBody>
        <w:p w:rsidR="00B72510" w:rsidRDefault="00783C7F" w:rsidP="00783C7F">
          <w:pPr>
            <w:pStyle w:val="33F35E1F80414186B6F64DF20E55FC691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E59B18F30C5E4AA69DBF7D70D3299C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57109B-DE1D-4385-B72C-153601790881}"/>
      </w:docPartPr>
      <w:docPartBody>
        <w:p w:rsidR="00B72510" w:rsidRDefault="00783C7F" w:rsidP="00783C7F">
          <w:pPr>
            <w:pStyle w:val="E59B18F30C5E4AA69DBF7D70D3299C9A1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3C8A5143D1314BE2AB29ACC5369DD9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AB187A-5316-4E5B-A4F4-7FA28CA044BF}"/>
      </w:docPartPr>
      <w:docPartBody>
        <w:p w:rsidR="00B72510" w:rsidRDefault="00783C7F" w:rsidP="00783C7F">
          <w:pPr>
            <w:pStyle w:val="3C8A5143D1314BE2AB29ACC5369DD99D1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D8557C0402444D6B94AAAE4BBFD5D8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004E79-E2F7-49EA-8AE7-7B9989FF97D7}"/>
      </w:docPartPr>
      <w:docPartBody>
        <w:p w:rsidR="00B72510" w:rsidRDefault="00783C7F" w:rsidP="00783C7F">
          <w:pPr>
            <w:pStyle w:val="D8557C0402444D6B94AAAE4BBFD5D8D61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90DA359E42794AF0AA23C6B3A4ECF3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0C8EB-0755-4845-89D1-6697BEBD98D7}"/>
      </w:docPartPr>
      <w:docPartBody>
        <w:p w:rsidR="00B72510" w:rsidRDefault="00783C7F" w:rsidP="00783C7F">
          <w:pPr>
            <w:pStyle w:val="90DA359E42794AF0AA23C6B3A4ECF3171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8DD233FA860D4EAD8C783D55E4DDB1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97971F-2B24-49EC-8532-D8CBB1160BBE}"/>
      </w:docPartPr>
      <w:docPartBody>
        <w:p w:rsidR="00B72510" w:rsidRDefault="00783C7F" w:rsidP="00783C7F">
          <w:pPr>
            <w:pStyle w:val="8DD233FA860D4EAD8C783D55E4DDB19A1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F33F00F9DD3C410B85071191DA2F50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D7913B-F3F4-42A6-A324-8FC1B7C5EAC5}"/>
      </w:docPartPr>
      <w:docPartBody>
        <w:p w:rsidR="00B72510" w:rsidRDefault="00783C7F" w:rsidP="00783C7F">
          <w:pPr>
            <w:pStyle w:val="F33F00F9DD3C410B85071191DA2F5027"/>
          </w:pPr>
          <w:r w:rsidRPr="00265FE7">
            <w:rPr>
              <w:rStyle w:val="PlaceholderText"/>
              <w:rFonts w:eastAsia="Arial"/>
            </w:rPr>
            <w:t>Click or tap to enter a date.</w:t>
          </w:r>
        </w:p>
      </w:docPartBody>
    </w:docPart>
    <w:docPart>
      <w:docPartPr>
        <w:name w:val="CCD2E40C5BCB4A629A817742B665F0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BA2A6C-0CC4-4BCA-8F67-53118935F8AB}"/>
      </w:docPartPr>
      <w:docPartBody>
        <w:p w:rsidR="00B72510" w:rsidRDefault="00783C7F" w:rsidP="00783C7F">
          <w:pPr>
            <w:pStyle w:val="CCD2E40C5BCB4A629A817742B665F0EA"/>
          </w:pPr>
          <w:r w:rsidRPr="00D32682">
            <w:rPr>
              <w:rStyle w:val="PlaceholderText"/>
              <w:b/>
              <w:bCs/>
              <w:color w:val="auto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Noto Sans Symbols"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sDel="0"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3C7F"/>
    <w:rsid w:val="000155E1"/>
    <w:rsid w:val="002F67F4"/>
    <w:rsid w:val="00514F47"/>
    <w:rsid w:val="00546B52"/>
    <w:rsid w:val="00771432"/>
    <w:rsid w:val="00783C7F"/>
    <w:rsid w:val="00AF1B63"/>
    <w:rsid w:val="00B60055"/>
    <w:rsid w:val="00B72510"/>
    <w:rsid w:val="00F161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AU" w:eastAsia="en-A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83C7F"/>
    <w:rPr>
      <w:color w:val="666666"/>
    </w:rPr>
  </w:style>
  <w:style w:type="paragraph" w:customStyle="1" w:styleId="19C5C271307F4C82B3E2EA6ACA2C194B9">
    <w:name w:val="19C5C271307F4C82B3E2EA6ACA2C194B9"/>
    <w:rsid w:val="00783C7F"/>
    <w:pPr>
      <w:shd w:val="clear" w:color="auto" w:fill="FFFFFF"/>
      <w:spacing w:before="100" w:beforeAutospacing="1" w:after="120" w:line="410" w:lineRule="atLeast"/>
      <w:outlineLvl w:val="0"/>
    </w:pPr>
    <w:rPr>
      <w:rFonts w:ascii="Arial" w:eastAsia="Times New Roman" w:hAnsi="Arial" w:cs="Arial"/>
      <w:b/>
      <w:bCs/>
      <w:color w:val="101010"/>
      <w:kern w:val="0"/>
      <w:sz w:val="32"/>
      <w:szCs w:val="32"/>
      <w14:ligatures w14:val="none"/>
    </w:rPr>
  </w:style>
  <w:style w:type="paragraph" w:customStyle="1" w:styleId="0319B8D99E3B4710BA3D8C2FC38633CF1">
    <w:name w:val="0319B8D99E3B4710BA3D8C2FC38633CF1"/>
    <w:rsid w:val="00783C7F"/>
    <w:pPr>
      <w:shd w:val="clear" w:color="auto" w:fill="FFFFFF"/>
      <w:spacing w:after="150" w:line="240" w:lineRule="auto"/>
    </w:pPr>
    <w:rPr>
      <w:rFonts w:ascii="Arial" w:eastAsia="Times New Roman" w:hAnsi="Arial" w:cs="Arial"/>
      <w:color w:val="101010"/>
      <w:kern w:val="0"/>
      <w:sz w:val="21"/>
      <w:szCs w:val="21"/>
      <w14:ligatures w14:val="none"/>
    </w:rPr>
  </w:style>
  <w:style w:type="paragraph" w:customStyle="1" w:styleId="34D8E8E0F76641A3BC148C43218F5A0E1">
    <w:name w:val="34D8E8E0F76641A3BC148C43218F5A0E1"/>
    <w:rsid w:val="00783C7F"/>
    <w:pPr>
      <w:shd w:val="clear" w:color="auto" w:fill="FFFFFF"/>
      <w:spacing w:after="150" w:line="240" w:lineRule="auto"/>
    </w:pPr>
    <w:rPr>
      <w:rFonts w:ascii="Arial" w:eastAsia="Times New Roman" w:hAnsi="Arial" w:cs="Arial"/>
      <w:color w:val="101010"/>
      <w:kern w:val="0"/>
      <w:sz w:val="21"/>
      <w:szCs w:val="21"/>
      <w14:ligatures w14:val="none"/>
    </w:rPr>
  </w:style>
  <w:style w:type="paragraph" w:customStyle="1" w:styleId="E029333DEBF14642AEF823243C6350E71">
    <w:name w:val="E029333DEBF14642AEF823243C6350E71"/>
    <w:rsid w:val="00783C7F"/>
    <w:pPr>
      <w:shd w:val="clear" w:color="auto" w:fill="FFFFFF"/>
      <w:spacing w:after="150" w:line="240" w:lineRule="auto"/>
    </w:pPr>
    <w:rPr>
      <w:rFonts w:ascii="Arial" w:eastAsia="Times New Roman" w:hAnsi="Arial" w:cs="Arial"/>
      <w:color w:val="101010"/>
      <w:kern w:val="0"/>
      <w:sz w:val="21"/>
      <w:szCs w:val="21"/>
      <w14:ligatures w14:val="none"/>
    </w:rPr>
  </w:style>
  <w:style w:type="paragraph" w:customStyle="1" w:styleId="B0CAEB84A93745DFB3B9C28228C3C3AD1">
    <w:name w:val="B0CAEB84A93745DFB3B9C28228C3C3AD1"/>
    <w:rsid w:val="00783C7F"/>
    <w:pPr>
      <w:shd w:val="clear" w:color="auto" w:fill="FFFFFF"/>
      <w:spacing w:after="150" w:line="240" w:lineRule="auto"/>
    </w:pPr>
    <w:rPr>
      <w:rFonts w:ascii="Arial" w:eastAsia="Times New Roman" w:hAnsi="Arial" w:cs="Arial"/>
      <w:color w:val="101010"/>
      <w:kern w:val="0"/>
      <w:sz w:val="21"/>
      <w:szCs w:val="21"/>
      <w14:ligatures w14:val="none"/>
    </w:rPr>
  </w:style>
  <w:style w:type="paragraph" w:customStyle="1" w:styleId="46196C5558D0423AB2BA2FC17D58CCB21">
    <w:name w:val="46196C5558D0423AB2BA2FC17D58CCB21"/>
    <w:rsid w:val="00783C7F"/>
    <w:pPr>
      <w:shd w:val="clear" w:color="auto" w:fill="FFFFFF"/>
      <w:spacing w:after="150" w:line="240" w:lineRule="auto"/>
    </w:pPr>
    <w:rPr>
      <w:rFonts w:ascii="Arial" w:eastAsia="Times New Roman" w:hAnsi="Arial" w:cs="Arial"/>
      <w:color w:val="101010"/>
      <w:kern w:val="0"/>
      <w:sz w:val="21"/>
      <w:szCs w:val="21"/>
      <w14:ligatures w14:val="none"/>
    </w:rPr>
  </w:style>
  <w:style w:type="paragraph" w:customStyle="1" w:styleId="DEA7C05C199A4E61B110F078C9A510771">
    <w:name w:val="DEA7C05C199A4E61B110F078C9A510771"/>
    <w:rsid w:val="00783C7F"/>
    <w:pPr>
      <w:shd w:val="clear" w:color="auto" w:fill="FFFFFF"/>
      <w:spacing w:after="150" w:line="240" w:lineRule="auto"/>
    </w:pPr>
    <w:rPr>
      <w:rFonts w:ascii="Arial" w:eastAsia="Times New Roman" w:hAnsi="Arial" w:cs="Arial"/>
      <w:color w:val="101010"/>
      <w:kern w:val="0"/>
      <w:sz w:val="21"/>
      <w:szCs w:val="21"/>
      <w14:ligatures w14:val="none"/>
    </w:rPr>
  </w:style>
  <w:style w:type="paragraph" w:customStyle="1" w:styleId="708FD07ADE734A49A26B36F11FC80F161">
    <w:name w:val="708FD07ADE734A49A26B36F11FC80F161"/>
    <w:rsid w:val="00783C7F"/>
    <w:pPr>
      <w:shd w:val="clear" w:color="auto" w:fill="FFFFFF"/>
      <w:spacing w:after="150" w:line="240" w:lineRule="auto"/>
    </w:pPr>
    <w:rPr>
      <w:rFonts w:ascii="Arial" w:eastAsia="Times New Roman" w:hAnsi="Arial" w:cs="Arial"/>
      <w:color w:val="101010"/>
      <w:kern w:val="0"/>
      <w:sz w:val="21"/>
      <w:szCs w:val="21"/>
      <w14:ligatures w14:val="none"/>
    </w:rPr>
  </w:style>
  <w:style w:type="paragraph" w:customStyle="1" w:styleId="3D2DA421BBB246DE979FFCBEFD8204E81">
    <w:name w:val="3D2DA421BBB246DE979FFCBEFD8204E81"/>
    <w:rsid w:val="00783C7F"/>
    <w:pPr>
      <w:shd w:val="clear" w:color="auto" w:fill="FFFFFF"/>
      <w:spacing w:after="150" w:line="240" w:lineRule="auto"/>
    </w:pPr>
    <w:rPr>
      <w:rFonts w:ascii="Arial" w:eastAsia="Times New Roman" w:hAnsi="Arial" w:cs="Arial"/>
      <w:color w:val="101010"/>
      <w:kern w:val="0"/>
      <w:sz w:val="21"/>
      <w:szCs w:val="21"/>
      <w14:ligatures w14:val="none"/>
    </w:rPr>
  </w:style>
  <w:style w:type="paragraph" w:customStyle="1" w:styleId="370245A0AE1F4170BD4A3C0BE2B4F1211">
    <w:name w:val="370245A0AE1F4170BD4A3C0BE2B4F1211"/>
    <w:rsid w:val="00783C7F"/>
    <w:pPr>
      <w:shd w:val="clear" w:color="auto" w:fill="FFFFFF"/>
      <w:spacing w:after="150" w:line="240" w:lineRule="auto"/>
    </w:pPr>
    <w:rPr>
      <w:rFonts w:ascii="Arial" w:eastAsia="Times New Roman" w:hAnsi="Arial" w:cs="Arial"/>
      <w:color w:val="101010"/>
      <w:kern w:val="0"/>
      <w:sz w:val="21"/>
      <w:szCs w:val="21"/>
      <w14:ligatures w14:val="none"/>
    </w:rPr>
  </w:style>
  <w:style w:type="paragraph" w:customStyle="1" w:styleId="009917B1636E4EEEAC683137FCB4A8F51">
    <w:name w:val="009917B1636E4EEEAC683137FCB4A8F51"/>
    <w:rsid w:val="00783C7F"/>
    <w:pPr>
      <w:shd w:val="clear" w:color="auto" w:fill="FFFFFF"/>
      <w:spacing w:after="150" w:line="240" w:lineRule="auto"/>
    </w:pPr>
    <w:rPr>
      <w:rFonts w:ascii="Arial" w:eastAsia="Times New Roman" w:hAnsi="Arial" w:cs="Arial"/>
      <w:color w:val="101010"/>
      <w:kern w:val="0"/>
      <w:sz w:val="21"/>
      <w:szCs w:val="21"/>
      <w14:ligatures w14:val="none"/>
    </w:rPr>
  </w:style>
  <w:style w:type="paragraph" w:customStyle="1" w:styleId="529C0AAFA9FA438A8844139C6EE59E7D1">
    <w:name w:val="529C0AAFA9FA438A8844139C6EE59E7D1"/>
    <w:rsid w:val="00783C7F"/>
    <w:pPr>
      <w:shd w:val="clear" w:color="auto" w:fill="FFFFFF"/>
      <w:spacing w:after="150" w:line="240" w:lineRule="auto"/>
    </w:pPr>
    <w:rPr>
      <w:rFonts w:ascii="Arial" w:eastAsia="Times New Roman" w:hAnsi="Arial" w:cs="Arial"/>
      <w:color w:val="101010"/>
      <w:kern w:val="0"/>
      <w:sz w:val="21"/>
      <w:szCs w:val="21"/>
      <w14:ligatures w14:val="none"/>
    </w:rPr>
  </w:style>
  <w:style w:type="paragraph" w:customStyle="1" w:styleId="DC680549FB2D434EBDDD3E3B861022AE1">
    <w:name w:val="DC680549FB2D434EBDDD3E3B861022AE1"/>
    <w:rsid w:val="00783C7F"/>
    <w:pPr>
      <w:shd w:val="clear" w:color="auto" w:fill="FFFFFF"/>
      <w:spacing w:after="150" w:line="240" w:lineRule="auto"/>
    </w:pPr>
    <w:rPr>
      <w:rFonts w:ascii="Arial" w:eastAsia="Times New Roman" w:hAnsi="Arial" w:cs="Arial"/>
      <w:color w:val="101010"/>
      <w:kern w:val="0"/>
      <w:sz w:val="21"/>
      <w:szCs w:val="21"/>
      <w14:ligatures w14:val="none"/>
    </w:rPr>
  </w:style>
  <w:style w:type="paragraph" w:customStyle="1" w:styleId="31FFB8DCBD984BECAC3A583C0F46C7821">
    <w:name w:val="31FFB8DCBD984BECAC3A583C0F46C7821"/>
    <w:rsid w:val="00783C7F"/>
    <w:pPr>
      <w:shd w:val="clear" w:color="auto" w:fill="FFFFFF"/>
      <w:spacing w:after="150" w:line="240" w:lineRule="auto"/>
    </w:pPr>
    <w:rPr>
      <w:rFonts w:ascii="Arial" w:eastAsia="Times New Roman" w:hAnsi="Arial" w:cs="Arial"/>
      <w:color w:val="101010"/>
      <w:kern w:val="0"/>
      <w:sz w:val="21"/>
      <w:szCs w:val="21"/>
      <w14:ligatures w14:val="none"/>
    </w:rPr>
  </w:style>
  <w:style w:type="paragraph" w:customStyle="1" w:styleId="EAF0DC30B7554D97AC5109078800C6A31">
    <w:name w:val="EAF0DC30B7554D97AC5109078800C6A31"/>
    <w:rsid w:val="00783C7F"/>
    <w:pPr>
      <w:shd w:val="clear" w:color="auto" w:fill="FFFFFF"/>
      <w:spacing w:after="150" w:line="240" w:lineRule="auto"/>
    </w:pPr>
    <w:rPr>
      <w:rFonts w:ascii="Arial" w:eastAsia="Times New Roman" w:hAnsi="Arial" w:cs="Arial"/>
      <w:color w:val="101010"/>
      <w:kern w:val="0"/>
      <w:sz w:val="21"/>
      <w:szCs w:val="21"/>
      <w14:ligatures w14:val="none"/>
    </w:rPr>
  </w:style>
  <w:style w:type="paragraph" w:customStyle="1" w:styleId="7AB044CA8CFD493C819DDCC73D79E6131">
    <w:name w:val="7AB044CA8CFD493C819DDCC73D79E6131"/>
    <w:rsid w:val="00783C7F"/>
    <w:pPr>
      <w:shd w:val="clear" w:color="auto" w:fill="FFFFFF"/>
      <w:spacing w:after="150" w:line="240" w:lineRule="auto"/>
    </w:pPr>
    <w:rPr>
      <w:rFonts w:ascii="Arial" w:eastAsia="Times New Roman" w:hAnsi="Arial" w:cs="Arial"/>
      <w:color w:val="101010"/>
      <w:kern w:val="0"/>
      <w:sz w:val="21"/>
      <w:szCs w:val="21"/>
      <w14:ligatures w14:val="none"/>
    </w:rPr>
  </w:style>
  <w:style w:type="paragraph" w:customStyle="1" w:styleId="92E19FF093D54B0FBBDC9276E34CF2F11">
    <w:name w:val="92E19FF093D54B0FBBDC9276E34CF2F11"/>
    <w:rsid w:val="00783C7F"/>
    <w:pPr>
      <w:shd w:val="clear" w:color="auto" w:fill="FFFFFF"/>
      <w:spacing w:after="150" w:line="240" w:lineRule="auto"/>
    </w:pPr>
    <w:rPr>
      <w:rFonts w:ascii="Arial" w:eastAsia="Times New Roman" w:hAnsi="Arial" w:cs="Arial"/>
      <w:color w:val="101010"/>
      <w:kern w:val="0"/>
      <w:sz w:val="21"/>
      <w:szCs w:val="21"/>
      <w14:ligatures w14:val="none"/>
    </w:rPr>
  </w:style>
  <w:style w:type="paragraph" w:customStyle="1" w:styleId="A71780364E6B4222B0ABD44099A6F84D1">
    <w:name w:val="A71780364E6B4222B0ABD44099A6F84D1"/>
    <w:rsid w:val="00783C7F"/>
    <w:pPr>
      <w:shd w:val="clear" w:color="auto" w:fill="FFFFFF"/>
      <w:spacing w:after="150" w:line="240" w:lineRule="auto"/>
    </w:pPr>
    <w:rPr>
      <w:rFonts w:ascii="Arial" w:eastAsia="Times New Roman" w:hAnsi="Arial" w:cs="Arial"/>
      <w:color w:val="101010"/>
      <w:kern w:val="0"/>
      <w:sz w:val="21"/>
      <w:szCs w:val="21"/>
      <w14:ligatures w14:val="none"/>
    </w:rPr>
  </w:style>
  <w:style w:type="paragraph" w:customStyle="1" w:styleId="E6776BD900E7485F8C5929338D887AA41">
    <w:name w:val="E6776BD900E7485F8C5929338D887AA41"/>
    <w:rsid w:val="00783C7F"/>
    <w:pPr>
      <w:shd w:val="clear" w:color="auto" w:fill="FFFFFF"/>
      <w:spacing w:after="150" w:line="240" w:lineRule="auto"/>
    </w:pPr>
    <w:rPr>
      <w:rFonts w:ascii="Arial" w:eastAsia="Times New Roman" w:hAnsi="Arial" w:cs="Arial"/>
      <w:color w:val="101010"/>
      <w:kern w:val="0"/>
      <w:sz w:val="21"/>
      <w:szCs w:val="21"/>
      <w14:ligatures w14:val="none"/>
    </w:rPr>
  </w:style>
  <w:style w:type="paragraph" w:customStyle="1" w:styleId="AEFC1EF4538349BBA2CDE2F061DCEA251">
    <w:name w:val="AEFC1EF4538349BBA2CDE2F061DCEA251"/>
    <w:rsid w:val="00783C7F"/>
    <w:pPr>
      <w:shd w:val="clear" w:color="auto" w:fill="FFFFFF"/>
      <w:spacing w:after="150" w:line="240" w:lineRule="auto"/>
    </w:pPr>
    <w:rPr>
      <w:rFonts w:ascii="Arial" w:eastAsia="Times New Roman" w:hAnsi="Arial" w:cs="Arial"/>
      <w:color w:val="101010"/>
      <w:kern w:val="0"/>
      <w:sz w:val="21"/>
      <w:szCs w:val="21"/>
      <w14:ligatures w14:val="none"/>
    </w:rPr>
  </w:style>
  <w:style w:type="paragraph" w:customStyle="1" w:styleId="C988017DF3584DE8A66179DB2944F3F31">
    <w:name w:val="C988017DF3584DE8A66179DB2944F3F31"/>
    <w:rsid w:val="00783C7F"/>
    <w:pPr>
      <w:shd w:val="clear" w:color="auto" w:fill="FFFFFF"/>
      <w:spacing w:after="150" w:line="240" w:lineRule="auto"/>
    </w:pPr>
    <w:rPr>
      <w:rFonts w:ascii="Arial" w:eastAsia="Times New Roman" w:hAnsi="Arial" w:cs="Arial"/>
      <w:color w:val="101010"/>
      <w:kern w:val="0"/>
      <w:sz w:val="21"/>
      <w:szCs w:val="21"/>
      <w14:ligatures w14:val="none"/>
    </w:rPr>
  </w:style>
  <w:style w:type="paragraph" w:customStyle="1" w:styleId="762D248957B4455CA06DD0EB0F83CF2D1">
    <w:name w:val="762D248957B4455CA06DD0EB0F83CF2D1"/>
    <w:rsid w:val="00783C7F"/>
    <w:pPr>
      <w:shd w:val="clear" w:color="auto" w:fill="FFFFFF"/>
      <w:spacing w:after="150" w:line="240" w:lineRule="auto"/>
    </w:pPr>
    <w:rPr>
      <w:rFonts w:ascii="Arial" w:eastAsia="Times New Roman" w:hAnsi="Arial" w:cs="Arial"/>
      <w:color w:val="101010"/>
      <w:kern w:val="0"/>
      <w:sz w:val="21"/>
      <w:szCs w:val="21"/>
      <w14:ligatures w14:val="none"/>
    </w:rPr>
  </w:style>
  <w:style w:type="paragraph" w:customStyle="1" w:styleId="1D2D3A8E19D440BBA232CFB561D89B881">
    <w:name w:val="1D2D3A8E19D440BBA232CFB561D89B881"/>
    <w:rsid w:val="00783C7F"/>
    <w:pPr>
      <w:shd w:val="clear" w:color="auto" w:fill="FFFFFF"/>
      <w:spacing w:after="150" w:line="240" w:lineRule="auto"/>
    </w:pPr>
    <w:rPr>
      <w:rFonts w:ascii="Arial" w:eastAsia="Times New Roman" w:hAnsi="Arial" w:cs="Arial"/>
      <w:color w:val="101010"/>
      <w:kern w:val="0"/>
      <w:sz w:val="21"/>
      <w:szCs w:val="21"/>
      <w14:ligatures w14:val="none"/>
    </w:rPr>
  </w:style>
  <w:style w:type="paragraph" w:customStyle="1" w:styleId="D17C6F6A931B458B9A302F4FA98185431">
    <w:name w:val="D17C6F6A931B458B9A302F4FA98185431"/>
    <w:rsid w:val="00783C7F"/>
    <w:pPr>
      <w:shd w:val="clear" w:color="auto" w:fill="FFFFFF"/>
      <w:spacing w:after="150" w:line="240" w:lineRule="auto"/>
    </w:pPr>
    <w:rPr>
      <w:rFonts w:ascii="Arial" w:eastAsia="Times New Roman" w:hAnsi="Arial" w:cs="Arial"/>
      <w:color w:val="101010"/>
      <w:kern w:val="0"/>
      <w:sz w:val="21"/>
      <w:szCs w:val="21"/>
      <w14:ligatures w14:val="none"/>
    </w:rPr>
  </w:style>
  <w:style w:type="paragraph" w:customStyle="1" w:styleId="33F35E1F80414186B6F64DF20E55FC691">
    <w:name w:val="33F35E1F80414186B6F64DF20E55FC691"/>
    <w:rsid w:val="00783C7F"/>
    <w:pPr>
      <w:shd w:val="clear" w:color="auto" w:fill="FFFFFF"/>
      <w:spacing w:after="150" w:line="240" w:lineRule="auto"/>
    </w:pPr>
    <w:rPr>
      <w:rFonts w:ascii="Arial" w:eastAsia="Times New Roman" w:hAnsi="Arial" w:cs="Arial"/>
      <w:color w:val="101010"/>
      <w:kern w:val="0"/>
      <w:sz w:val="21"/>
      <w:szCs w:val="21"/>
      <w14:ligatures w14:val="none"/>
    </w:rPr>
  </w:style>
  <w:style w:type="paragraph" w:customStyle="1" w:styleId="E59B18F30C5E4AA69DBF7D70D3299C9A1">
    <w:name w:val="E59B18F30C5E4AA69DBF7D70D3299C9A1"/>
    <w:rsid w:val="00783C7F"/>
    <w:pPr>
      <w:shd w:val="clear" w:color="auto" w:fill="FFFFFF"/>
      <w:spacing w:after="150" w:line="240" w:lineRule="auto"/>
    </w:pPr>
    <w:rPr>
      <w:rFonts w:ascii="Arial" w:eastAsia="Times New Roman" w:hAnsi="Arial" w:cs="Arial"/>
      <w:color w:val="101010"/>
      <w:kern w:val="0"/>
      <w:sz w:val="21"/>
      <w:szCs w:val="21"/>
      <w14:ligatures w14:val="none"/>
    </w:rPr>
  </w:style>
  <w:style w:type="paragraph" w:customStyle="1" w:styleId="3C8A5143D1314BE2AB29ACC5369DD99D1">
    <w:name w:val="3C8A5143D1314BE2AB29ACC5369DD99D1"/>
    <w:rsid w:val="00783C7F"/>
    <w:pPr>
      <w:shd w:val="clear" w:color="auto" w:fill="FFFFFF"/>
      <w:spacing w:after="150" w:line="240" w:lineRule="auto"/>
    </w:pPr>
    <w:rPr>
      <w:rFonts w:ascii="Arial" w:eastAsia="Times New Roman" w:hAnsi="Arial" w:cs="Arial"/>
      <w:color w:val="101010"/>
      <w:kern w:val="0"/>
      <w:sz w:val="21"/>
      <w:szCs w:val="21"/>
      <w14:ligatures w14:val="none"/>
    </w:rPr>
  </w:style>
  <w:style w:type="paragraph" w:customStyle="1" w:styleId="D8557C0402444D6B94AAAE4BBFD5D8D61">
    <w:name w:val="D8557C0402444D6B94AAAE4BBFD5D8D61"/>
    <w:rsid w:val="00783C7F"/>
    <w:pPr>
      <w:shd w:val="clear" w:color="auto" w:fill="FFFFFF"/>
      <w:spacing w:after="150" w:line="240" w:lineRule="auto"/>
    </w:pPr>
    <w:rPr>
      <w:rFonts w:ascii="Arial" w:eastAsia="Times New Roman" w:hAnsi="Arial" w:cs="Arial"/>
      <w:color w:val="101010"/>
      <w:kern w:val="0"/>
      <w:sz w:val="21"/>
      <w:szCs w:val="21"/>
      <w14:ligatures w14:val="none"/>
    </w:rPr>
  </w:style>
  <w:style w:type="paragraph" w:customStyle="1" w:styleId="90DA359E42794AF0AA23C6B3A4ECF3171">
    <w:name w:val="90DA359E42794AF0AA23C6B3A4ECF3171"/>
    <w:rsid w:val="00783C7F"/>
    <w:pPr>
      <w:shd w:val="clear" w:color="auto" w:fill="FFFFFF"/>
      <w:spacing w:after="150" w:line="240" w:lineRule="auto"/>
    </w:pPr>
    <w:rPr>
      <w:rFonts w:ascii="Arial" w:eastAsia="Times New Roman" w:hAnsi="Arial" w:cs="Arial"/>
      <w:color w:val="101010"/>
      <w:kern w:val="0"/>
      <w:sz w:val="21"/>
      <w:szCs w:val="21"/>
      <w14:ligatures w14:val="none"/>
    </w:rPr>
  </w:style>
  <w:style w:type="paragraph" w:customStyle="1" w:styleId="8DD233FA860D4EAD8C783D55E4DDB19A1">
    <w:name w:val="8DD233FA860D4EAD8C783D55E4DDB19A1"/>
    <w:rsid w:val="00783C7F"/>
    <w:pPr>
      <w:shd w:val="clear" w:color="auto" w:fill="FFFFFF"/>
      <w:spacing w:after="150" w:line="240" w:lineRule="auto"/>
    </w:pPr>
    <w:rPr>
      <w:rFonts w:ascii="Arial" w:eastAsia="Times New Roman" w:hAnsi="Arial" w:cs="Arial"/>
      <w:color w:val="101010"/>
      <w:kern w:val="0"/>
      <w:sz w:val="21"/>
      <w:szCs w:val="21"/>
      <w14:ligatures w14:val="none"/>
    </w:rPr>
  </w:style>
  <w:style w:type="paragraph" w:customStyle="1" w:styleId="F33F00F9DD3C410B85071191DA2F5027">
    <w:name w:val="F33F00F9DD3C410B85071191DA2F5027"/>
    <w:rsid w:val="00783C7F"/>
    <w:pPr>
      <w:shd w:val="clear" w:color="auto" w:fill="FFFFFF"/>
      <w:spacing w:after="150" w:line="240" w:lineRule="auto"/>
    </w:pPr>
    <w:rPr>
      <w:rFonts w:ascii="Arial" w:eastAsia="Times New Roman" w:hAnsi="Arial" w:cs="Arial"/>
      <w:color w:val="101010"/>
      <w:kern w:val="0"/>
      <w:sz w:val="21"/>
      <w:szCs w:val="21"/>
      <w14:ligatures w14:val="none"/>
    </w:rPr>
  </w:style>
  <w:style w:type="paragraph" w:customStyle="1" w:styleId="CCD2E40C5BCB4A629A817742B665F0EA">
    <w:name w:val="CCD2E40C5BCB4A629A817742B665F0EA"/>
    <w:rsid w:val="00783C7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GzvCAgtkvG5AseigOS20IFkD+MQ==">CgMxLjA4AHIhMWNHV3pKUkRJMHZwSHM2TWlCaGZqNjZ2dGlNc3RjbjZB</go:docsCustomData>
</go:gDocsCustomXmlDataStorage>
</file>

<file path=customXml/itemProps1.xml><?xml version="1.0" encoding="utf-8"?>
<ds:datastoreItem xmlns:ds="http://schemas.openxmlformats.org/officeDocument/2006/customXml" ds:itemID="{CECD2FA4-997D-4F80-BBED-13EDC6B984A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Management Review</Template>
  <TotalTime>0</TotalTime>
  <Pages>5</Pages>
  <Words>387</Words>
  <Characters>2209</Characters>
  <Application>Microsoft Office Word</Application>
  <DocSecurity>0</DocSecurity>
  <Lines>18</Lines>
  <Paragraphs>5</Paragraphs>
  <ScaleCrop>false</ScaleCrop>
  <Company/>
  <LinksUpToDate>false</LinksUpToDate>
  <CharactersWithSpaces>2591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 Veenendaal</dc:creator>
  <cp:lastModifiedBy>Mark Veenendaal</cp:lastModifiedBy>
  <cp:revision>2</cp:revision>
  <dcterms:created xsi:type="dcterms:W3CDTF">2025-06-12T09:50:00Z</dcterms:created>
  <dcterms:modified xsi:type="dcterms:W3CDTF">2025-06-12T09:50:00Z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ase Target">
    <vt:lpwstr>_blank</vt:lpwstr>
  </property>
  <property fmtid="{D5CDD505-2E9C-101B-9397-08002B2CF9AE}" pid="3" name="ContentTypeId">
    <vt:lpwstr>0x0101005B55F5D9C6BD314B818144C49B27F799</vt:lpwstr>
  </property>
</Properties>
</file>